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EDEBF" w14:textId="77777777" w:rsidR="00D33605" w:rsidRDefault="00D33605" w:rsidP="00D33605">
      <w:pPr>
        <w:tabs>
          <w:tab w:val="left" w:pos="3511"/>
          <w:tab w:val="left" w:pos="7038"/>
          <w:tab w:val="left" w:pos="8473"/>
        </w:tabs>
        <w:spacing w:line="100" w:lineRule="atLeast"/>
      </w:pPr>
      <w:r>
        <w:rPr>
          <w:rFonts w:cs="Arial"/>
          <w:b/>
          <w:bCs/>
          <w:sz w:val="24"/>
          <w:lang w:eastAsia="de-DE" w:bidi="ar-SA"/>
        </w:rPr>
        <w:t xml:space="preserve">Regelungen zur Abholung vom Besuch der Kooperativen Ganztagsbildung </w:t>
      </w:r>
    </w:p>
    <w:p w14:paraId="77E43015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</w:pPr>
    </w:p>
    <w:p w14:paraId="3D27F4E3" w14:textId="713CD9B9" w:rsidR="00D33605" w:rsidRPr="00453EF5" w:rsidRDefault="00D33605" w:rsidP="00D33605">
      <w:pPr>
        <w:tabs>
          <w:tab w:val="left" w:pos="4516"/>
          <w:tab w:val="left" w:pos="6237"/>
        </w:tabs>
        <w:spacing w:line="100" w:lineRule="atLeast"/>
        <w:rPr>
          <w:b/>
          <w:bCs/>
          <w:sz w:val="12"/>
          <w:szCs w:val="12"/>
        </w:rPr>
      </w:pPr>
      <w:proofErr w:type="spellStart"/>
      <w:r>
        <w:rPr>
          <w:b/>
          <w:bCs/>
          <w:sz w:val="20"/>
          <w:szCs w:val="20"/>
        </w:rPr>
        <w:t>Kin</w:t>
      </w:r>
      <w:r w:rsidR="000508E7">
        <w:rPr>
          <w:b/>
          <w:bCs/>
          <w:sz w:val="20"/>
          <w:szCs w:val="20"/>
        </w:rPr>
        <w:t>ddaten</w:t>
      </w:r>
      <w:proofErr w:type="spellEnd"/>
    </w:p>
    <w:tbl>
      <w:tblPr>
        <w:tblW w:w="92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90"/>
        <w:gridCol w:w="6735"/>
      </w:tblGrid>
      <w:tr w:rsidR="00D33605" w14:paraId="7B1493D9" w14:textId="77777777" w:rsidTr="00050D54"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EA853A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Name, Vorname</w:t>
            </w:r>
          </w:p>
        </w:tc>
        <w:tc>
          <w:tcPr>
            <w:tcW w:w="6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5D6F8" w14:textId="680FC47D" w:rsidR="00D33605" w:rsidRDefault="000508E7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  <w:r w:rsidR="00D33605">
              <w:rPr>
                <w:rFonts w:cs="Tahoma"/>
                <w:b/>
                <w:sz w:val="20"/>
              </w:rPr>
              <w:t xml:space="preserve">, </w:t>
            </w:r>
            <w:r w:rsidR="00D33605"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33605"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="00D33605" w:rsidRPr="00392097">
              <w:rPr>
                <w:rFonts w:cs="Tahoma"/>
                <w:b/>
                <w:sz w:val="20"/>
              </w:rPr>
            </w:r>
            <w:r w:rsidR="00D33605" w:rsidRPr="00392097">
              <w:rPr>
                <w:rFonts w:cs="Tahoma"/>
                <w:b/>
                <w:sz w:val="20"/>
              </w:rPr>
              <w:fldChar w:fldCharType="separate"/>
            </w:r>
            <w:r w:rsidR="00D33605" w:rsidRPr="00392097">
              <w:rPr>
                <w:rFonts w:cs="Tahoma"/>
                <w:b/>
                <w:noProof/>
                <w:sz w:val="20"/>
              </w:rPr>
              <w:t> </w:t>
            </w:r>
            <w:r w:rsidR="00D33605" w:rsidRPr="00392097">
              <w:rPr>
                <w:rFonts w:cs="Tahoma"/>
                <w:b/>
                <w:noProof/>
                <w:sz w:val="20"/>
              </w:rPr>
              <w:t> </w:t>
            </w:r>
            <w:r w:rsidR="00D33605" w:rsidRPr="00392097">
              <w:rPr>
                <w:rFonts w:cs="Tahoma"/>
                <w:b/>
                <w:noProof/>
                <w:sz w:val="20"/>
              </w:rPr>
              <w:t> </w:t>
            </w:r>
            <w:r w:rsidR="00D33605" w:rsidRPr="00392097">
              <w:rPr>
                <w:rFonts w:cs="Tahoma"/>
                <w:b/>
                <w:noProof/>
                <w:sz w:val="20"/>
              </w:rPr>
              <w:t> </w:t>
            </w:r>
            <w:r w:rsidR="00D33605" w:rsidRPr="00392097">
              <w:rPr>
                <w:rFonts w:cs="Tahoma"/>
                <w:b/>
                <w:noProof/>
                <w:sz w:val="20"/>
              </w:rPr>
              <w:t> </w:t>
            </w:r>
            <w:r w:rsidR="00D33605"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16D3D8A5" w14:textId="77777777" w:rsidTr="00050D54"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8EF08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Geburtsdatum:</w:t>
            </w:r>
          </w:p>
        </w:tc>
        <w:tc>
          <w:tcPr>
            <w:tcW w:w="67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76EFA1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</w:tbl>
    <w:p w14:paraId="582AEDA8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b/>
          <w:bCs/>
          <w:sz w:val="20"/>
          <w:szCs w:val="20"/>
        </w:rPr>
      </w:pPr>
    </w:p>
    <w:p w14:paraId="01EC3D52" w14:textId="77777777" w:rsidR="00D33605" w:rsidRDefault="00290AB2" w:rsidP="00D33605">
      <w:pPr>
        <w:tabs>
          <w:tab w:val="left" w:pos="4516"/>
          <w:tab w:val="left" w:pos="6237"/>
        </w:tabs>
        <w:spacing w:line="100" w:lineRule="atLeast"/>
        <w:rPr>
          <w:rStyle w:val="CharStyle9"/>
          <w:b w:val="0"/>
          <w:color w:val="000000"/>
          <w:sz w:val="20"/>
          <w:szCs w:val="20"/>
        </w:rPr>
      </w:pPr>
      <w:sdt>
        <w:sdtPr>
          <w:rPr>
            <w:rStyle w:val="CharStyle9"/>
            <w:color w:val="000000"/>
          </w:rPr>
          <w:id w:val="36302481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CharStyle9"/>
          </w:rPr>
        </w:sdtEndPr>
        <w:sdtContent>
          <w:r w:rsidR="00D33605">
            <w:rPr>
              <w:rStyle w:val="CharStyle9"/>
              <w:rFonts w:ascii="MS Gothic" w:eastAsia="MS Gothic" w:hAnsi="MS Gothic" w:hint="eastAsia"/>
              <w:color w:val="000000"/>
            </w:rPr>
            <w:t>☐</w:t>
          </w:r>
        </w:sdtContent>
      </w:sdt>
      <w:r w:rsidR="00D33605" w:rsidRPr="00A44A6D">
        <w:rPr>
          <w:rStyle w:val="CharStyle9"/>
          <w:color w:val="000000"/>
        </w:rPr>
        <w:t xml:space="preserve"> </w:t>
      </w:r>
      <w:r w:rsidR="00D33605" w:rsidRPr="00795CE4">
        <w:rPr>
          <w:rStyle w:val="CharStyle9"/>
          <w:color w:val="000000"/>
          <w:sz w:val="20"/>
          <w:szCs w:val="20"/>
        </w:rPr>
        <w:t>Mein Kind wird abgeholt</w:t>
      </w:r>
      <w:r w:rsidR="00D33605" w:rsidRPr="00A44A6D">
        <w:rPr>
          <w:rStyle w:val="CharStyle9"/>
          <w:color w:val="000000"/>
          <w:sz w:val="20"/>
          <w:szCs w:val="20"/>
        </w:rPr>
        <w:t>, sofern nicht im Einzelfall schriftlich anderweitig geregelt.</w:t>
      </w:r>
    </w:p>
    <w:p w14:paraId="5EF92CDB" w14:textId="77777777" w:rsidR="00D33605" w:rsidRPr="00904D1D" w:rsidRDefault="00D33605" w:rsidP="00D33605">
      <w:pPr>
        <w:tabs>
          <w:tab w:val="left" w:pos="4516"/>
          <w:tab w:val="left" w:pos="6237"/>
        </w:tabs>
        <w:spacing w:line="100" w:lineRule="atLeast"/>
        <w:rPr>
          <w:sz w:val="16"/>
          <w:szCs w:val="16"/>
        </w:rPr>
      </w:pPr>
    </w:p>
    <w:p w14:paraId="183AC500" w14:textId="3C744EE2" w:rsidR="00D33605" w:rsidRDefault="00290AB2" w:rsidP="00D33605">
      <w:pPr>
        <w:tabs>
          <w:tab w:val="left" w:pos="4516"/>
          <w:tab w:val="left" w:pos="6237"/>
        </w:tabs>
        <w:spacing w:line="100" w:lineRule="atLeast"/>
        <w:rPr>
          <w:b/>
          <w:bCs/>
          <w:sz w:val="20"/>
          <w:szCs w:val="20"/>
        </w:rPr>
      </w:pPr>
      <w:sdt>
        <w:sdtPr>
          <w:rPr>
            <w:rStyle w:val="CharStyle9"/>
            <w:color w:val="000000"/>
          </w:rPr>
          <w:id w:val="-161220054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CharStyle9"/>
          </w:rPr>
        </w:sdtEndPr>
        <w:sdtContent>
          <w:r w:rsidR="000508E7">
            <w:rPr>
              <w:rStyle w:val="CharStyle9"/>
              <w:rFonts w:ascii="MS Gothic" w:eastAsia="MS Gothic" w:hAnsi="MS Gothic" w:hint="eastAsia"/>
              <w:color w:val="000000"/>
            </w:rPr>
            <w:t>☐</w:t>
          </w:r>
        </w:sdtContent>
      </w:sdt>
      <w:r w:rsidR="00D33605" w:rsidRPr="00A44A6D">
        <w:rPr>
          <w:rStyle w:val="CharStyle9"/>
          <w:color w:val="000000"/>
        </w:rPr>
        <w:t xml:space="preserve"> </w:t>
      </w:r>
      <w:r w:rsidR="00D33605" w:rsidRPr="00795CE4">
        <w:rPr>
          <w:b/>
          <w:bCs/>
          <w:sz w:val="20"/>
          <w:szCs w:val="20"/>
        </w:rPr>
        <w:t>Mein Kind darf an folgenden Tagen</w:t>
      </w:r>
      <w:r w:rsidR="00D33605">
        <w:rPr>
          <w:b/>
          <w:bCs/>
          <w:sz w:val="20"/>
          <w:szCs w:val="20"/>
        </w:rPr>
        <w:t xml:space="preserve"> entsprechend </w:t>
      </w:r>
      <w:r w:rsidR="000508E7">
        <w:rPr>
          <w:b/>
          <w:bCs/>
          <w:sz w:val="20"/>
          <w:szCs w:val="20"/>
        </w:rPr>
        <w:t>den gebuchten Zeiten</w:t>
      </w:r>
      <w:r w:rsidR="00D33605" w:rsidRPr="00795CE4">
        <w:rPr>
          <w:b/>
          <w:bCs/>
          <w:sz w:val="20"/>
          <w:szCs w:val="20"/>
        </w:rPr>
        <w:t xml:space="preserve"> allein nach Hause </w:t>
      </w:r>
    </w:p>
    <w:p w14:paraId="21A449A6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rStyle w:val="CharStyle9"/>
          <w:b w:val="0"/>
          <w:bCs w:val="0"/>
          <w:sz w:val="20"/>
          <w:szCs w:val="20"/>
        </w:rPr>
      </w:pPr>
      <w:r w:rsidRPr="00795CE4">
        <w:rPr>
          <w:b/>
          <w:bCs/>
          <w:sz w:val="20"/>
          <w:szCs w:val="20"/>
        </w:rPr>
        <w:t>gehen</w:t>
      </w:r>
      <w:r>
        <w:rPr>
          <w:b/>
          <w:bCs/>
          <w:sz w:val="20"/>
          <w:szCs w:val="20"/>
        </w:rPr>
        <w:t xml:space="preserve"> (bitte ankreuzen)</w:t>
      </w:r>
      <w:r w:rsidRPr="00A44A6D">
        <w:rPr>
          <w:sz w:val="20"/>
          <w:szCs w:val="20"/>
        </w:rPr>
        <w:t>:</w:t>
      </w:r>
      <w:r>
        <w:rPr>
          <w:rStyle w:val="CharStyle9"/>
          <w:sz w:val="20"/>
          <w:szCs w:val="20"/>
        </w:rPr>
        <w:tab/>
      </w:r>
    </w:p>
    <w:tbl>
      <w:tblPr>
        <w:tblStyle w:val="Tabellenraster"/>
        <w:tblW w:w="0" w:type="auto"/>
        <w:tblInd w:w="2778" w:type="dxa"/>
        <w:tblLook w:val="04A0" w:firstRow="1" w:lastRow="0" w:firstColumn="1" w:lastColumn="0" w:noHBand="0" w:noVBand="1"/>
      </w:tblPr>
      <w:tblGrid>
        <w:gridCol w:w="1463"/>
        <w:gridCol w:w="417"/>
      </w:tblGrid>
      <w:tr w:rsidR="00D33605" w14:paraId="60017FF9" w14:textId="77777777" w:rsidTr="00050D54">
        <w:trPr>
          <w:trHeight w:val="163"/>
        </w:trPr>
        <w:tc>
          <w:tcPr>
            <w:tcW w:w="1463" w:type="dxa"/>
          </w:tcPr>
          <w:p w14:paraId="36AA2512" w14:textId="77777777" w:rsidR="00D33605" w:rsidRPr="00904D1D" w:rsidRDefault="00D33605" w:rsidP="00050D54">
            <w:pPr>
              <w:tabs>
                <w:tab w:val="left" w:pos="4516"/>
                <w:tab w:val="left" w:pos="6237"/>
              </w:tabs>
              <w:spacing w:line="100" w:lineRule="atLeast"/>
              <w:rPr>
                <w:rStyle w:val="CharStyle9"/>
                <w:b w:val="0"/>
                <w:bCs w:val="0"/>
                <w:sz w:val="18"/>
                <w:szCs w:val="18"/>
              </w:rPr>
            </w:pPr>
            <w:r w:rsidRPr="00904D1D">
              <w:rPr>
                <w:rStyle w:val="CharStyle9"/>
                <w:sz w:val="18"/>
                <w:szCs w:val="18"/>
              </w:rPr>
              <w:t>Montag</w:t>
            </w:r>
          </w:p>
        </w:tc>
        <w:sdt>
          <w:sdtPr>
            <w:rPr>
              <w:rStyle w:val="CharStyle9"/>
              <w:b w:val="0"/>
              <w:bCs w:val="0"/>
              <w:sz w:val="20"/>
              <w:szCs w:val="20"/>
            </w:rPr>
            <w:id w:val="1438867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CharStyle9"/>
            </w:rPr>
          </w:sdtEndPr>
          <w:sdtContent>
            <w:tc>
              <w:tcPr>
                <w:tcW w:w="259" w:type="dxa"/>
              </w:tcPr>
              <w:p w14:paraId="385CED1F" w14:textId="77777777" w:rsidR="00D33605" w:rsidRDefault="00D33605" w:rsidP="00050D54">
                <w:pPr>
                  <w:tabs>
                    <w:tab w:val="left" w:pos="4516"/>
                    <w:tab w:val="left" w:pos="6237"/>
                  </w:tabs>
                  <w:spacing w:line="100" w:lineRule="atLeast"/>
                  <w:rPr>
                    <w:rStyle w:val="CharStyle9"/>
                    <w:b w:val="0"/>
                    <w:bCs w:val="0"/>
                    <w:sz w:val="20"/>
                    <w:szCs w:val="20"/>
                  </w:rPr>
                </w:pPr>
                <w:r>
                  <w:rPr>
                    <w:rStyle w:val="CharStyle9"/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D33605" w14:paraId="647AA2D1" w14:textId="77777777" w:rsidTr="00050D54">
        <w:trPr>
          <w:trHeight w:val="163"/>
        </w:trPr>
        <w:tc>
          <w:tcPr>
            <w:tcW w:w="1463" w:type="dxa"/>
          </w:tcPr>
          <w:p w14:paraId="349758C3" w14:textId="77777777" w:rsidR="00D33605" w:rsidRPr="00904D1D" w:rsidRDefault="00D33605" w:rsidP="00050D54">
            <w:pPr>
              <w:tabs>
                <w:tab w:val="left" w:pos="4516"/>
                <w:tab w:val="left" w:pos="6237"/>
              </w:tabs>
              <w:spacing w:line="100" w:lineRule="atLeast"/>
              <w:rPr>
                <w:rStyle w:val="CharStyle9"/>
                <w:b w:val="0"/>
                <w:bCs w:val="0"/>
                <w:sz w:val="18"/>
                <w:szCs w:val="18"/>
              </w:rPr>
            </w:pPr>
            <w:r w:rsidRPr="00904D1D">
              <w:rPr>
                <w:rStyle w:val="CharStyle9"/>
                <w:sz w:val="18"/>
                <w:szCs w:val="18"/>
              </w:rPr>
              <w:t>Dienstag</w:t>
            </w:r>
          </w:p>
        </w:tc>
        <w:sdt>
          <w:sdtPr>
            <w:rPr>
              <w:rStyle w:val="CharStyle9"/>
              <w:b w:val="0"/>
              <w:bCs w:val="0"/>
              <w:sz w:val="20"/>
              <w:szCs w:val="20"/>
            </w:rPr>
            <w:id w:val="1186321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CharStyle9"/>
            </w:rPr>
          </w:sdtEndPr>
          <w:sdtContent>
            <w:tc>
              <w:tcPr>
                <w:tcW w:w="259" w:type="dxa"/>
              </w:tcPr>
              <w:p w14:paraId="2D34FA7F" w14:textId="77777777" w:rsidR="00D33605" w:rsidRDefault="00D33605" w:rsidP="00050D54">
                <w:pPr>
                  <w:tabs>
                    <w:tab w:val="left" w:pos="4516"/>
                    <w:tab w:val="left" w:pos="6237"/>
                  </w:tabs>
                  <w:spacing w:line="100" w:lineRule="atLeast"/>
                  <w:rPr>
                    <w:rStyle w:val="CharStyle9"/>
                    <w:b w:val="0"/>
                    <w:bCs w:val="0"/>
                    <w:sz w:val="20"/>
                    <w:szCs w:val="20"/>
                  </w:rPr>
                </w:pPr>
                <w:r>
                  <w:rPr>
                    <w:rStyle w:val="CharStyle9"/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D33605" w14:paraId="44F8510D" w14:textId="77777777" w:rsidTr="00050D54">
        <w:trPr>
          <w:trHeight w:val="163"/>
        </w:trPr>
        <w:tc>
          <w:tcPr>
            <w:tcW w:w="1463" w:type="dxa"/>
          </w:tcPr>
          <w:p w14:paraId="4FC50D1B" w14:textId="77777777" w:rsidR="00D33605" w:rsidRPr="00904D1D" w:rsidRDefault="00D33605" w:rsidP="00050D54">
            <w:pPr>
              <w:tabs>
                <w:tab w:val="left" w:pos="4516"/>
                <w:tab w:val="left" w:pos="6237"/>
              </w:tabs>
              <w:spacing w:line="100" w:lineRule="atLeast"/>
              <w:rPr>
                <w:rStyle w:val="CharStyle9"/>
                <w:b w:val="0"/>
                <w:bCs w:val="0"/>
                <w:sz w:val="18"/>
                <w:szCs w:val="18"/>
              </w:rPr>
            </w:pPr>
            <w:r w:rsidRPr="00904D1D">
              <w:rPr>
                <w:rStyle w:val="CharStyle9"/>
                <w:sz w:val="18"/>
                <w:szCs w:val="18"/>
              </w:rPr>
              <w:t>Mittwoch</w:t>
            </w:r>
          </w:p>
        </w:tc>
        <w:sdt>
          <w:sdtPr>
            <w:rPr>
              <w:rStyle w:val="CharStyle9"/>
              <w:b w:val="0"/>
              <w:bCs w:val="0"/>
              <w:sz w:val="20"/>
              <w:szCs w:val="20"/>
            </w:rPr>
            <w:id w:val="-119329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CharStyle9"/>
            </w:rPr>
          </w:sdtEndPr>
          <w:sdtContent>
            <w:tc>
              <w:tcPr>
                <w:tcW w:w="259" w:type="dxa"/>
              </w:tcPr>
              <w:p w14:paraId="5594B533" w14:textId="77777777" w:rsidR="00D33605" w:rsidRDefault="00D33605" w:rsidP="00050D54">
                <w:pPr>
                  <w:tabs>
                    <w:tab w:val="left" w:pos="4516"/>
                    <w:tab w:val="left" w:pos="6237"/>
                  </w:tabs>
                  <w:spacing w:line="100" w:lineRule="atLeast"/>
                  <w:rPr>
                    <w:rStyle w:val="CharStyle9"/>
                    <w:b w:val="0"/>
                    <w:bCs w:val="0"/>
                    <w:sz w:val="20"/>
                    <w:szCs w:val="20"/>
                  </w:rPr>
                </w:pPr>
                <w:r>
                  <w:rPr>
                    <w:rStyle w:val="CharStyle9"/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D33605" w14:paraId="4D5BD84A" w14:textId="77777777" w:rsidTr="00050D54">
        <w:trPr>
          <w:trHeight w:val="163"/>
        </w:trPr>
        <w:tc>
          <w:tcPr>
            <w:tcW w:w="1463" w:type="dxa"/>
          </w:tcPr>
          <w:p w14:paraId="054A2C4E" w14:textId="77777777" w:rsidR="00D33605" w:rsidRPr="00904D1D" w:rsidRDefault="00D33605" w:rsidP="00050D54">
            <w:pPr>
              <w:tabs>
                <w:tab w:val="left" w:pos="4516"/>
                <w:tab w:val="left" w:pos="6237"/>
              </w:tabs>
              <w:spacing w:line="100" w:lineRule="atLeast"/>
              <w:rPr>
                <w:rStyle w:val="CharStyle9"/>
                <w:b w:val="0"/>
                <w:bCs w:val="0"/>
                <w:sz w:val="18"/>
                <w:szCs w:val="18"/>
              </w:rPr>
            </w:pPr>
            <w:r w:rsidRPr="00904D1D">
              <w:rPr>
                <w:rStyle w:val="CharStyle9"/>
                <w:sz w:val="18"/>
                <w:szCs w:val="18"/>
              </w:rPr>
              <w:t>Donnerstag</w:t>
            </w:r>
          </w:p>
        </w:tc>
        <w:sdt>
          <w:sdtPr>
            <w:rPr>
              <w:rStyle w:val="CharStyle9"/>
              <w:b w:val="0"/>
              <w:bCs w:val="0"/>
              <w:sz w:val="20"/>
              <w:szCs w:val="20"/>
            </w:rPr>
            <w:id w:val="454838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CharStyle9"/>
            </w:rPr>
          </w:sdtEndPr>
          <w:sdtContent>
            <w:tc>
              <w:tcPr>
                <w:tcW w:w="259" w:type="dxa"/>
              </w:tcPr>
              <w:p w14:paraId="099251E1" w14:textId="77777777" w:rsidR="00D33605" w:rsidRDefault="00D33605" w:rsidP="00050D54">
                <w:pPr>
                  <w:tabs>
                    <w:tab w:val="left" w:pos="4516"/>
                    <w:tab w:val="left" w:pos="6237"/>
                  </w:tabs>
                  <w:spacing w:line="100" w:lineRule="atLeast"/>
                  <w:rPr>
                    <w:rStyle w:val="CharStyle9"/>
                    <w:b w:val="0"/>
                    <w:bCs w:val="0"/>
                    <w:sz w:val="20"/>
                    <w:szCs w:val="20"/>
                  </w:rPr>
                </w:pPr>
                <w:r>
                  <w:rPr>
                    <w:rStyle w:val="CharStyle9"/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D33605" w14:paraId="6684BCE0" w14:textId="77777777" w:rsidTr="00050D54">
        <w:trPr>
          <w:trHeight w:val="163"/>
        </w:trPr>
        <w:tc>
          <w:tcPr>
            <w:tcW w:w="1463" w:type="dxa"/>
          </w:tcPr>
          <w:p w14:paraId="57856786" w14:textId="77777777" w:rsidR="00D33605" w:rsidRPr="00904D1D" w:rsidRDefault="00D33605" w:rsidP="00050D54">
            <w:pPr>
              <w:tabs>
                <w:tab w:val="left" w:pos="4516"/>
                <w:tab w:val="left" w:pos="6237"/>
              </w:tabs>
              <w:spacing w:line="100" w:lineRule="atLeast"/>
              <w:rPr>
                <w:rStyle w:val="CharStyle9"/>
                <w:b w:val="0"/>
                <w:bCs w:val="0"/>
                <w:sz w:val="18"/>
                <w:szCs w:val="18"/>
              </w:rPr>
            </w:pPr>
            <w:r w:rsidRPr="00904D1D">
              <w:rPr>
                <w:rStyle w:val="CharStyle9"/>
                <w:sz w:val="18"/>
                <w:szCs w:val="18"/>
              </w:rPr>
              <w:t>Freitag</w:t>
            </w:r>
          </w:p>
        </w:tc>
        <w:sdt>
          <w:sdtPr>
            <w:rPr>
              <w:rStyle w:val="CharStyle9"/>
              <w:b w:val="0"/>
              <w:bCs w:val="0"/>
              <w:sz w:val="20"/>
              <w:szCs w:val="20"/>
            </w:rPr>
            <w:id w:val="119351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CharStyle9"/>
            </w:rPr>
          </w:sdtEndPr>
          <w:sdtContent>
            <w:tc>
              <w:tcPr>
                <w:tcW w:w="259" w:type="dxa"/>
              </w:tcPr>
              <w:p w14:paraId="33E154F3" w14:textId="77777777" w:rsidR="00D33605" w:rsidRDefault="00D33605" w:rsidP="00050D54">
                <w:pPr>
                  <w:tabs>
                    <w:tab w:val="left" w:pos="4516"/>
                    <w:tab w:val="left" w:pos="6237"/>
                  </w:tabs>
                  <w:spacing w:line="100" w:lineRule="atLeast"/>
                  <w:rPr>
                    <w:rStyle w:val="CharStyle9"/>
                    <w:b w:val="0"/>
                    <w:bCs w:val="0"/>
                    <w:sz w:val="20"/>
                    <w:szCs w:val="20"/>
                  </w:rPr>
                </w:pPr>
                <w:r>
                  <w:rPr>
                    <w:rStyle w:val="CharStyle9"/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0D4ECBF9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rStyle w:val="CharStyle9"/>
          <w:rFonts w:ascii="MS Gothic" w:eastAsia="MS Gothic" w:hAnsi="MS Gothic"/>
          <w:b w:val="0"/>
          <w:bCs w:val="0"/>
          <w:sz w:val="20"/>
          <w:szCs w:val="20"/>
        </w:rPr>
      </w:pPr>
      <w:r>
        <w:rPr>
          <w:rStyle w:val="CharStyle9"/>
          <w:sz w:val="20"/>
          <w:szCs w:val="20"/>
        </w:rPr>
        <w:tab/>
      </w:r>
    </w:p>
    <w:p w14:paraId="22F3C6D5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</w:pPr>
      <w:r>
        <w:rPr>
          <w:rStyle w:val="CharStyle9"/>
          <w:sz w:val="20"/>
          <w:szCs w:val="20"/>
          <w:lang w:bidi="ar-SA"/>
        </w:rPr>
        <w:t>Angaben zu den dauerhaft abholberechtigten Personen ohne Personensorgerecht:</w:t>
      </w:r>
      <w:r>
        <w:rPr>
          <w:sz w:val="20"/>
          <w:szCs w:val="20"/>
        </w:rPr>
        <w:tab/>
      </w:r>
    </w:p>
    <w:p w14:paraId="7D1F95C5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sz w:val="20"/>
          <w:szCs w:val="20"/>
        </w:rPr>
      </w:pPr>
    </w:p>
    <w:tbl>
      <w:tblPr>
        <w:tblW w:w="92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90"/>
        <w:gridCol w:w="6735"/>
      </w:tblGrid>
      <w:tr w:rsidR="00D33605" w14:paraId="52D33BE0" w14:textId="77777777" w:rsidTr="00050D54"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C18FD7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Name, Vorname</w:t>
            </w:r>
          </w:p>
        </w:tc>
        <w:tc>
          <w:tcPr>
            <w:tcW w:w="6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80CE2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  <w:r>
              <w:rPr>
                <w:rFonts w:cs="Tahoma"/>
                <w:b/>
                <w:sz w:val="20"/>
              </w:rPr>
              <w:t xml:space="preserve">, </w:t>
            </w: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7566E361" w14:textId="77777777" w:rsidTr="00050D54"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ACF14C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Telefonnummer</w:t>
            </w:r>
          </w:p>
        </w:tc>
        <w:tc>
          <w:tcPr>
            <w:tcW w:w="67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B199D1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</w:tbl>
    <w:p w14:paraId="072DF521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sz w:val="20"/>
          <w:szCs w:val="20"/>
        </w:rPr>
      </w:pPr>
    </w:p>
    <w:tbl>
      <w:tblPr>
        <w:tblW w:w="92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90"/>
        <w:gridCol w:w="6735"/>
      </w:tblGrid>
      <w:tr w:rsidR="00D33605" w14:paraId="218B3731" w14:textId="77777777" w:rsidTr="00050D54"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21B441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Name, Vorname</w:t>
            </w:r>
          </w:p>
        </w:tc>
        <w:tc>
          <w:tcPr>
            <w:tcW w:w="6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0CDD1B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  <w:r>
              <w:rPr>
                <w:rFonts w:cs="Tahoma"/>
                <w:b/>
                <w:sz w:val="20"/>
              </w:rPr>
              <w:t>,</w:t>
            </w: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5B6AF5D9" w14:textId="77777777" w:rsidTr="00050D54"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D1194E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Telefonnummer</w:t>
            </w:r>
          </w:p>
        </w:tc>
        <w:tc>
          <w:tcPr>
            <w:tcW w:w="67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C4C29E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</w:tbl>
    <w:p w14:paraId="3166667E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sz w:val="20"/>
          <w:szCs w:val="20"/>
        </w:rPr>
      </w:pPr>
    </w:p>
    <w:tbl>
      <w:tblPr>
        <w:tblW w:w="92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90"/>
        <w:gridCol w:w="6735"/>
      </w:tblGrid>
      <w:tr w:rsidR="00D33605" w14:paraId="5ECFFC69" w14:textId="77777777" w:rsidTr="00050D54"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6AF63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Name, Vorname</w:t>
            </w:r>
          </w:p>
        </w:tc>
        <w:tc>
          <w:tcPr>
            <w:tcW w:w="6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334AF9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  <w:r>
              <w:rPr>
                <w:rFonts w:cs="Tahoma"/>
                <w:b/>
                <w:sz w:val="20"/>
              </w:rPr>
              <w:t>,</w:t>
            </w: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314A6E2D" w14:textId="77777777" w:rsidTr="00050D54"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132CB2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Telefonnummer</w:t>
            </w:r>
          </w:p>
        </w:tc>
        <w:tc>
          <w:tcPr>
            <w:tcW w:w="67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A69FBA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</w:tbl>
    <w:p w14:paraId="0F717264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sz w:val="20"/>
          <w:szCs w:val="20"/>
        </w:rPr>
      </w:pPr>
    </w:p>
    <w:tbl>
      <w:tblPr>
        <w:tblW w:w="92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90"/>
        <w:gridCol w:w="6735"/>
      </w:tblGrid>
      <w:tr w:rsidR="00D33605" w14:paraId="04724751" w14:textId="77777777" w:rsidTr="00050D54"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E2918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Name, Vorname</w:t>
            </w:r>
          </w:p>
        </w:tc>
        <w:tc>
          <w:tcPr>
            <w:tcW w:w="6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BB2B21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  <w:r>
              <w:rPr>
                <w:rFonts w:cs="Tahoma"/>
                <w:b/>
                <w:sz w:val="20"/>
              </w:rPr>
              <w:t>,</w:t>
            </w: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34C08DF4" w14:textId="77777777" w:rsidTr="00050D54"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2695FE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Telefonnummer</w:t>
            </w:r>
          </w:p>
        </w:tc>
        <w:tc>
          <w:tcPr>
            <w:tcW w:w="67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54F825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</w:tbl>
    <w:p w14:paraId="5A129817" w14:textId="77777777" w:rsidR="00D33605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  <w:rPr>
          <w:rStyle w:val="CharStyle9"/>
          <w:b w:val="0"/>
          <w:bCs w:val="0"/>
          <w:sz w:val="20"/>
          <w:szCs w:val="20"/>
          <w:lang w:bidi="ar-SA"/>
        </w:rPr>
      </w:pPr>
    </w:p>
    <w:p w14:paraId="16618B04" w14:textId="77777777" w:rsidR="00D33605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  <w:rPr>
          <w:rStyle w:val="CharStyle9"/>
          <w:b w:val="0"/>
          <w:bCs w:val="0"/>
          <w:sz w:val="20"/>
          <w:szCs w:val="20"/>
          <w:lang w:bidi="ar-SA"/>
        </w:rPr>
      </w:pPr>
      <w:r w:rsidRPr="008F1470">
        <w:rPr>
          <w:rStyle w:val="CharStyle9"/>
          <w:sz w:val="20"/>
          <w:szCs w:val="20"/>
          <w:lang w:bidi="ar-SA"/>
        </w:rPr>
        <w:t xml:space="preserve">Die Regelungen gelten bis </w:t>
      </w:r>
      <w:r>
        <w:rPr>
          <w:rStyle w:val="CharStyle9"/>
          <w:sz w:val="20"/>
          <w:szCs w:val="20"/>
          <w:lang w:bidi="ar-SA"/>
        </w:rPr>
        <w:t>zu einem</w:t>
      </w:r>
      <w:r w:rsidRPr="008F1470">
        <w:rPr>
          <w:rStyle w:val="CharStyle9"/>
          <w:sz w:val="20"/>
          <w:szCs w:val="20"/>
          <w:lang w:bidi="ar-SA"/>
        </w:rPr>
        <w:t xml:space="preserve"> schriftlichen Widerruf.</w:t>
      </w:r>
      <w:r>
        <w:rPr>
          <w:rStyle w:val="CharStyle9"/>
          <w:sz w:val="20"/>
          <w:szCs w:val="20"/>
          <w:lang w:bidi="ar-SA"/>
        </w:rPr>
        <w:t xml:space="preserve"> </w:t>
      </w:r>
    </w:p>
    <w:p w14:paraId="371ED811" w14:textId="77777777" w:rsidR="00D33605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  <w:rPr>
          <w:rStyle w:val="CharStyle9"/>
          <w:b w:val="0"/>
          <w:bCs w:val="0"/>
          <w:sz w:val="20"/>
          <w:szCs w:val="20"/>
          <w:lang w:bidi="ar-SA"/>
        </w:rPr>
      </w:pPr>
    </w:p>
    <w:p w14:paraId="3553E62F" w14:textId="77777777" w:rsidR="00D33605" w:rsidRPr="00D33605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  <w:jc w:val="both"/>
      </w:pPr>
      <w:r w:rsidRPr="00D33605">
        <w:rPr>
          <w:rStyle w:val="CharStyle9"/>
          <w:b w:val="0"/>
          <w:bCs w:val="0"/>
          <w:sz w:val="20"/>
          <w:szCs w:val="20"/>
          <w:lang w:bidi="ar-SA"/>
        </w:rPr>
        <w:t>Abweichungen sind möglich, müssen jedoch im Vorfeld schriftlich von einer personensorgeberechtigten Person/vom gesetzlichen Vertreter</w:t>
      </w:r>
      <w:r w:rsidRPr="00D33605">
        <w:rPr>
          <w:rStyle w:val="Funotenzeichen"/>
          <w:rFonts w:eastAsia="Arial" w:cs="Arial"/>
          <w:sz w:val="20"/>
          <w:szCs w:val="20"/>
          <w:lang w:bidi="ar-SA"/>
        </w:rPr>
        <w:footnoteReference w:id="1"/>
      </w:r>
      <w:r w:rsidRPr="00D33605">
        <w:rPr>
          <w:rStyle w:val="CharStyle9"/>
          <w:b w:val="0"/>
          <w:bCs w:val="0"/>
          <w:sz w:val="20"/>
          <w:szCs w:val="20"/>
          <w:lang w:bidi="ar-SA"/>
        </w:rPr>
        <w:t xml:space="preserve"> bekannt gegeben werden.</w:t>
      </w:r>
    </w:p>
    <w:p w14:paraId="6EB26307" w14:textId="77777777" w:rsidR="00D33605" w:rsidRPr="00D33605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  <w:jc w:val="both"/>
      </w:pPr>
    </w:p>
    <w:p w14:paraId="4C8DE819" w14:textId="77777777" w:rsidR="00D33605" w:rsidRPr="00D33605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  <w:jc w:val="both"/>
      </w:pPr>
      <w:r w:rsidRPr="00D33605">
        <w:rPr>
          <w:rStyle w:val="CharStyle9"/>
          <w:b w:val="0"/>
          <w:bCs w:val="0"/>
          <w:sz w:val="20"/>
          <w:szCs w:val="20"/>
          <w:lang w:bidi="ar-SA"/>
        </w:rPr>
        <w:t>Die Regelungen finden ausschließlich im Anschluss an das Kinder- und Jugendhilfeangebot der Kooperativen Ganztagsbildung Anwendung. Besucht Ihr Kind dieses an einzelnen Tagen grundsätzlich nicht und verlässt die Schule direkt nach Unterrichtsende, erfolgt keine Kontrolle der Abholung durch die Kinder- und Jugendhilfeeinrichtung.</w:t>
      </w:r>
    </w:p>
    <w:p w14:paraId="7B0DD7ED" w14:textId="77777777" w:rsidR="00D33605" w:rsidRPr="008F1470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</w:pPr>
    </w:p>
    <w:p w14:paraId="5D219EED" w14:textId="77777777" w:rsidR="00D33605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  <w:rPr>
          <w:rStyle w:val="CharStyle9"/>
          <w:b w:val="0"/>
          <w:bCs w:val="0"/>
          <w:sz w:val="20"/>
          <w:szCs w:val="20"/>
          <w:lang w:bidi="ar-SA"/>
        </w:rPr>
      </w:pPr>
      <w:r w:rsidRPr="008F1470">
        <w:rPr>
          <w:rStyle w:val="CharStyle9"/>
          <w:sz w:val="20"/>
          <w:szCs w:val="20"/>
          <w:lang w:bidi="ar-SA"/>
        </w:rPr>
        <w:t>München, Datum:</w:t>
      </w:r>
    </w:p>
    <w:p w14:paraId="6DDABF70" w14:textId="77777777" w:rsidR="00D33605" w:rsidRPr="008F1470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</w:pPr>
    </w:p>
    <w:p w14:paraId="7BEF279E" w14:textId="77777777" w:rsidR="00D33605" w:rsidRPr="008F1470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</w:pPr>
    </w:p>
    <w:p w14:paraId="20CFC306" w14:textId="77777777" w:rsidR="00D33605" w:rsidRPr="008F1470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</w:pPr>
      <w:r w:rsidRPr="008F1470">
        <w:rPr>
          <w:rStyle w:val="CharStyle9"/>
          <w:sz w:val="20"/>
          <w:szCs w:val="20"/>
          <w:lang w:bidi="ar-SA"/>
        </w:rPr>
        <w:t>1. ______________________________ 2. ________________________________</w:t>
      </w:r>
    </w:p>
    <w:p w14:paraId="5D7982F0" w14:textId="77777777" w:rsidR="00D33605" w:rsidRPr="008F1470" w:rsidRDefault="00D33605" w:rsidP="00D33605">
      <w:pPr>
        <w:suppressLineNumbers/>
        <w:tabs>
          <w:tab w:val="left" w:pos="3307"/>
          <w:tab w:val="left" w:pos="5977"/>
          <w:tab w:val="left" w:pos="8104"/>
        </w:tabs>
        <w:spacing w:line="260" w:lineRule="exact"/>
        <w:ind w:left="340" w:hanging="340"/>
      </w:pPr>
      <w:r w:rsidRPr="008F1470">
        <w:rPr>
          <w:rStyle w:val="CharStyle9"/>
          <w:sz w:val="20"/>
          <w:szCs w:val="20"/>
          <w:lang w:eastAsia="de-DE" w:bidi="ar-SA"/>
        </w:rPr>
        <w:t xml:space="preserve">   Unterschrift des/der Personensorgeberechtigten</w:t>
      </w:r>
      <w:r w:rsidRPr="008F1470">
        <w:rPr>
          <w:rStyle w:val="Funotenzeichen"/>
          <w:rFonts w:eastAsia="Arial" w:cs="Arial"/>
          <w:sz w:val="20"/>
          <w:szCs w:val="20"/>
          <w:lang w:eastAsia="de-DE" w:bidi="ar-SA"/>
        </w:rPr>
        <w:footnoteReference w:id="2"/>
      </w:r>
      <w:r>
        <w:rPr>
          <w:rStyle w:val="CharStyle9"/>
          <w:sz w:val="20"/>
          <w:szCs w:val="20"/>
          <w:lang w:eastAsia="de-DE" w:bidi="ar-SA"/>
        </w:rPr>
        <w:t>/des gesetzlichen Vertreters</w:t>
      </w:r>
    </w:p>
    <w:p w14:paraId="19A10F26" w14:textId="221FAEF9" w:rsidR="00D33605" w:rsidRDefault="00D33605" w:rsidP="00D33605">
      <w:pPr>
        <w:tabs>
          <w:tab w:val="left" w:pos="3511"/>
          <w:tab w:val="left" w:pos="7038"/>
          <w:tab w:val="left" w:pos="8473"/>
        </w:tabs>
        <w:spacing w:line="100" w:lineRule="atLeast"/>
      </w:pPr>
      <w:r w:rsidRPr="003C514B">
        <w:br w:type="page"/>
      </w:r>
      <w:r>
        <w:rPr>
          <w:rStyle w:val="CharStyle9"/>
          <w:sz w:val="24"/>
          <w:lang w:eastAsia="de-DE" w:bidi="ar-SA"/>
        </w:rPr>
        <w:lastRenderedPageBreak/>
        <w:t>Notfallliste Kooperative Ganztagsbildung</w:t>
      </w:r>
    </w:p>
    <w:p w14:paraId="52CEF61A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b/>
          <w:bCs/>
          <w:sz w:val="20"/>
          <w:szCs w:val="20"/>
        </w:rPr>
      </w:pPr>
    </w:p>
    <w:p w14:paraId="68C4205B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Kinddaten</w:t>
      </w:r>
    </w:p>
    <w:p w14:paraId="471A25E4" w14:textId="77777777" w:rsidR="00D33605" w:rsidRPr="006A70C6" w:rsidRDefault="00D33605" w:rsidP="00D33605">
      <w:pPr>
        <w:tabs>
          <w:tab w:val="left" w:pos="4516"/>
          <w:tab w:val="left" w:pos="6237"/>
        </w:tabs>
        <w:spacing w:line="100" w:lineRule="atLeast"/>
        <w:rPr>
          <w:b/>
          <w:bCs/>
          <w:sz w:val="16"/>
          <w:szCs w:val="16"/>
        </w:rPr>
      </w:pPr>
    </w:p>
    <w:tbl>
      <w:tblPr>
        <w:tblW w:w="92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6"/>
        <w:gridCol w:w="6109"/>
      </w:tblGrid>
      <w:tr w:rsidR="00D33605" w14:paraId="459B146D" w14:textId="77777777" w:rsidTr="00050D54"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C65B5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Name, Vorname</w:t>
            </w:r>
          </w:p>
        </w:tc>
        <w:tc>
          <w:tcPr>
            <w:tcW w:w="6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46AE57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  <w:r>
              <w:rPr>
                <w:rFonts w:cs="Tahoma"/>
                <w:b/>
                <w:sz w:val="20"/>
              </w:rPr>
              <w:t>,</w:t>
            </w: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5212CD3E" w14:textId="77777777" w:rsidTr="00050D54"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6B64C0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Geburtsdatum:</w:t>
            </w:r>
          </w:p>
        </w:tc>
        <w:tc>
          <w:tcPr>
            <w:tcW w:w="61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04FAB5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</w:tbl>
    <w:p w14:paraId="3658950C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sz w:val="20"/>
          <w:szCs w:val="20"/>
        </w:rPr>
      </w:pPr>
    </w:p>
    <w:p w14:paraId="7F5AB8CF" w14:textId="77777777" w:rsidR="00D33605" w:rsidRPr="006A70C6" w:rsidRDefault="00D33605" w:rsidP="00D33605">
      <w:pPr>
        <w:tabs>
          <w:tab w:val="left" w:pos="4516"/>
          <w:tab w:val="left" w:pos="6237"/>
        </w:tabs>
        <w:spacing w:line="100" w:lineRule="atLeast"/>
        <w:rPr>
          <w:rStyle w:val="CharStyle9"/>
          <w:sz w:val="20"/>
          <w:szCs w:val="20"/>
          <w:lang w:eastAsia="de-DE" w:bidi="ar-SA"/>
        </w:rPr>
      </w:pPr>
      <w:r w:rsidRPr="006A70C6">
        <w:rPr>
          <w:rStyle w:val="CharStyle9"/>
          <w:sz w:val="20"/>
          <w:szCs w:val="20"/>
          <w:lang w:eastAsia="de-DE" w:bidi="ar-SA"/>
        </w:rPr>
        <w:t>Notfallkontakte</w:t>
      </w:r>
    </w:p>
    <w:p w14:paraId="5670DA07" w14:textId="77777777" w:rsidR="00D33605" w:rsidRPr="006A70C6" w:rsidRDefault="00D33605" w:rsidP="00D33605">
      <w:pPr>
        <w:tabs>
          <w:tab w:val="left" w:pos="4516"/>
          <w:tab w:val="left" w:pos="6237"/>
        </w:tabs>
        <w:spacing w:line="100" w:lineRule="atLeast"/>
        <w:rPr>
          <w:rStyle w:val="CharStyle9"/>
          <w:sz w:val="16"/>
          <w:szCs w:val="16"/>
          <w:lang w:eastAsia="de-DE" w:bidi="ar-SA"/>
        </w:rPr>
      </w:pPr>
    </w:p>
    <w:tbl>
      <w:tblPr>
        <w:tblW w:w="92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7"/>
        <w:gridCol w:w="1559"/>
        <w:gridCol w:w="6109"/>
      </w:tblGrid>
      <w:tr w:rsidR="00D33605" w14:paraId="3CBA7D4F" w14:textId="77777777" w:rsidTr="00050D54">
        <w:tc>
          <w:tcPr>
            <w:tcW w:w="1557" w:type="dxa"/>
            <w:vMerge w:val="restart"/>
            <w:tcBorders>
              <w:top w:val="single" w:sz="2" w:space="0" w:color="000000"/>
              <w:lef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9300F" w14:textId="77777777" w:rsidR="00D33605" w:rsidRDefault="00D33605" w:rsidP="00050D54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Personen</w:t>
            </w:r>
            <w:r w:rsidRPr="00CF274C">
              <w:rPr>
                <w:sz w:val="16"/>
                <w:szCs w:val="16"/>
              </w:rPr>
              <w:t>sorge-berechtigt</w:t>
            </w:r>
            <w:r>
              <w:rPr>
                <w:sz w:val="16"/>
                <w:szCs w:val="16"/>
              </w:rPr>
              <w:t>e:r</w:t>
            </w:r>
            <w:r w:rsidRPr="00CF274C">
              <w:rPr>
                <w:sz w:val="16"/>
                <w:szCs w:val="16"/>
              </w:rPr>
              <w:t>/</w:t>
            </w:r>
          </w:p>
          <w:p w14:paraId="58659068" w14:textId="77777777" w:rsidR="00D33605" w:rsidRPr="00CF274C" w:rsidRDefault="00D33605" w:rsidP="00050D54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gesetzl. Vertretung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1C145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Name, Vorname</w:t>
            </w:r>
          </w:p>
        </w:tc>
        <w:tc>
          <w:tcPr>
            <w:tcW w:w="6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404598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  <w:r>
              <w:rPr>
                <w:rFonts w:cs="Tahoma"/>
                <w:b/>
                <w:sz w:val="20"/>
              </w:rPr>
              <w:t>,</w:t>
            </w: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7E42DD2D" w14:textId="77777777" w:rsidTr="00050D54">
        <w:tc>
          <w:tcPr>
            <w:tcW w:w="1557" w:type="dxa"/>
            <w:vMerge/>
            <w:tcBorders>
              <w:lef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66162B" w14:textId="77777777" w:rsidR="00D33605" w:rsidRDefault="00D33605" w:rsidP="00050D54">
            <w:pPr>
              <w:spacing w:line="240" w:lineRule="auto"/>
              <w:rPr>
                <w:sz w:val="22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6D4903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96C651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0A8D67A1" w14:textId="77777777" w:rsidTr="00050D54">
        <w:tc>
          <w:tcPr>
            <w:tcW w:w="1557" w:type="dxa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2BF9B0" w14:textId="77777777" w:rsidR="00D33605" w:rsidRDefault="00D33605" w:rsidP="00050D54">
            <w:pPr>
              <w:spacing w:line="240" w:lineRule="auto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16B5F8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 Arbeit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FCD8D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</w:tbl>
    <w:p w14:paraId="6DCD30F3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rFonts w:cs="Arial"/>
          <w:b/>
          <w:bCs/>
          <w:color w:val="000000"/>
          <w:sz w:val="20"/>
          <w:szCs w:val="20"/>
          <w:lang w:eastAsia="de-DE" w:bidi="ar-SA"/>
        </w:rPr>
      </w:pPr>
    </w:p>
    <w:tbl>
      <w:tblPr>
        <w:tblW w:w="92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7"/>
        <w:gridCol w:w="1559"/>
        <w:gridCol w:w="6109"/>
      </w:tblGrid>
      <w:tr w:rsidR="00D33605" w14:paraId="505E7E43" w14:textId="77777777" w:rsidTr="00050D54">
        <w:tc>
          <w:tcPr>
            <w:tcW w:w="1557" w:type="dxa"/>
            <w:vMerge w:val="restart"/>
            <w:tcBorders>
              <w:top w:val="single" w:sz="2" w:space="0" w:color="000000"/>
              <w:lef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BD395" w14:textId="77777777" w:rsidR="00D33605" w:rsidRDefault="00D33605" w:rsidP="00050D54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Personen</w:t>
            </w:r>
            <w:r w:rsidRPr="00CF274C">
              <w:rPr>
                <w:sz w:val="16"/>
                <w:szCs w:val="16"/>
              </w:rPr>
              <w:t>sorge-berechtigt</w:t>
            </w:r>
            <w:r>
              <w:rPr>
                <w:sz w:val="16"/>
                <w:szCs w:val="16"/>
              </w:rPr>
              <w:t>e:r</w:t>
            </w:r>
            <w:r w:rsidRPr="00CF274C">
              <w:rPr>
                <w:sz w:val="16"/>
                <w:szCs w:val="16"/>
              </w:rPr>
              <w:t>/</w:t>
            </w:r>
          </w:p>
          <w:p w14:paraId="5350FE54" w14:textId="77777777" w:rsidR="00D33605" w:rsidRPr="00CF274C" w:rsidRDefault="00D33605" w:rsidP="00050D54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gesetzl. Vertretung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9B873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Name, Vorname</w:t>
            </w:r>
          </w:p>
        </w:tc>
        <w:tc>
          <w:tcPr>
            <w:tcW w:w="6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660F1B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  <w:r>
              <w:rPr>
                <w:rFonts w:cs="Tahoma"/>
                <w:b/>
                <w:sz w:val="20"/>
              </w:rPr>
              <w:t>,</w:t>
            </w: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2D781BA9" w14:textId="77777777" w:rsidTr="00050D54">
        <w:tc>
          <w:tcPr>
            <w:tcW w:w="1557" w:type="dxa"/>
            <w:vMerge/>
            <w:tcBorders>
              <w:lef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EA921" w14:textId="77777777" w:rsidR="00D33605" w:rsidRDefault="00D33605" w:rsidP="00050D54">
            <w:pPr>
              <w:spacing w:line="240" w:lineRule="auto"/>
              <w:rPr>
                <w:sz w:val="22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B3A32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45685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111CE042" w14:textId="77777777" w:rsidTr="00050D54">
        <w:tc>
          <w:tcPr>
            <w:tcW w:w="1557" w:type="dxa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9F915" w14:textId="77777777" w:rsidR="00D33605" w:rsidRDefault="00D33605" w:rsidP="00050D54">
            <w:pPr>
              <w:spacing w:line="240" w:lineRule="auto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5A0E7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 Arbeit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DA8494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</w:tbl>
    <w:p w14:paraId="1BD40A30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rFonts w:cs="Arial"/>
          <w:b/>
          <w:bCs/>
          <w:color w:val="000000"/>
          <w:sz w:val="20"/>
          <w:szCs w:val="20"/>
          <w:lang w:eastAsia="de-DE" w:bidi="ar-SA"/>
        </w:rPr>
      </w:pPr>
    </w:p>
    <w:p w14:paraId="30978E7B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</w:pPr>
      <w:r>
        <w:rPr>
          <w:rStyle w:val="CharStyle9"/>
          <w:sz w:val="20"/>
          <w:szCs w:val="20"/>
          <w:lang w:bidi="ar-SA"/>
        </w:rPr>
        <w:t>Angaben zu Personen, die im Notfall informiert werden sollen (nach erfolglosem Versuch der Kontaktaufnahme mit Personensorgeberechtigten/gesetzl. Vertreter):</w:t>
      </w:r>
    </w:p>
    <w:p w14:paraId="4141E39E" w14:textId="77777777" w:rsidR="00D33605" w:rsidRPr="006A70C6" w:rsidRDefault="00D33605" w:rsidP="00D33605">
      <w:pPr>
        <w:tabs>
          <w:tab w:val="left" w:pos="4516"/>
          <w:tab w:val="left" w:pos="6237"/>
        </w:tabs>
        <w:spacing w:line="100" w:lineRule="atLeast"/>
        <w:rPr>
          <w:rFonts w:cs="Arial"/>
          <w:b/>
          <w:bCs/>
          <w:color w:val="000000"/>
          <w:sz w:val="16"/>
          <w:szCs w:val="16"/>
          <w:lang w:eastAsia="de-DE" w:bidi="ar-SA"/>
        </w:rPr>
      </w:pPr>
    </w:p>
    <w:tbl>
      <w:tblPr>
        <w:tblW w:w="92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6"/>
        <w:gridCol w:w="6095"/>
      </w:tblGrid>
      <w:tr w:rsidR="00D33605" w14:paraId="23069202" w14:textId="77777777" w:rsidTr="00050D54"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6038F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Name, Vorname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8352A7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  <w:r>
              <w:rPr>
                <w:rFonts w:cs="Tahoma"/>
                <w:b/>
                <w:sz w:val="20"/>
              </w:rPr>
              <w:t>,</w:t>
            </w: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252FADD6" w14:textId="77777777" w:rsidTr="00050D54"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C1930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Verhältnis zum Kind</w:t>
            </w:r>
          </w:p>
        </w:tc>
        <w:tc>
          <w:tcPr>
            <w:tcW w:w="60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FF24B3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780BDC6E" w14:textId="77777777" w:rsidTr="00050D54"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2CB72C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</w:t>
            </w:r>
          </w:p>
        </w:tc>
        <w:tc>
          <w:tcPr>
            <w:tcW w:w="60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BD0F4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</w:tbl>
    <w:p w14:paraId="7A146636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rFonts w:cs="Arial"/>
          <w:b/>
          <w:bCs/>
          <w:color w:val="000000"/>
          <w:sz w:val="20"/>
          <w:szCs w:val="20"/>
          <w:lang w:eastAsia="de-DE" w:bidi="ar-SA"/>
        </w:rPr>
      </w:pPr>
    </w:p>
    <w:tbl>
      <w:tblPr>
        <w:tblW w:w="92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6"/>
        <w:gridCol w:w="6095"/>
      </w:tblGrid>
      <w:tr w:rsidR="00D33605" w14:paraId="151B38FD" w14:textId="77777777" w:rsidTr="00050D54"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2285D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Name, Vorname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376A4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  <w:r>
              <w:rPr>
                <w:rFonts w:cs="Tahoma"/>
                <w:b/>
                <w:sz w:val="20"/>
              </w:rPr>
              <w:t>,</w:t>
            </w: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147D3AD0" w14:textId="77777777" w:rsidTr="00050D54"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5F95B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Verhältnis zum Kind</w:t>
            </w:r>
          </w:p>
        </w:tc>
        <w:tc>
          <w:tcPr>
            <w:tcW w:w="60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1C01C8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71F7837A" w14:textId="77777777" w:rsidTr="00050D54"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45F96F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</w:t>
            </w:r>
          </w:p>
        </w:tc>
        <w:tc>
          <w:tcPr>
            <w:tcW w:w="60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7ECFD2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</w:tbl>
    <w:p w14:paraId="3F7BD781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rFonts w:cs="Arial"/>
          <w:b/>
          <w:bCs/>
          <w:color w:val="000000"/>
          <w:sz w:val="20"/>
          <w:szCs w:val="20"/>
          <w:lang w:eastAsia="de-DE" w:bidi="ar-SA"/>
        </w:rPr>
      </w:pPr>
    </w:p>
    <w:tbl>
      <w:tblPr>
        <w:tblW w:w="92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6"/>
        <w:gridCol w:w="6095"/>
      </w:tblGrid>
      <w:tr w:rsidR="00D33605" w14:paraId="7CC5C385" w14:textId="77777777" w:rsidTr="00050D54"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75731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Name, Vorname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A8B8C8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  <w:r>
              <w:rPr>
                <w:rFonts w:cs="Tahoma"/>
                <w:b/>
                <w:sz w:val="20"/>
              </w:rPr>
              <w:t>,</w:t>
            </w: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69C3B590" w14:textId="77777777" w:rsidTr="00050D54"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EAB0B0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Verhältnis zum Kind</w:t>
            </w:r>
          </w:p>
        </w:tc>
        <w:tc>
          <w:tcPr>
            <w:tcW w:w="60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893504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21BCAC84" w14:textId="77777777" w:rsidTr="00050D54"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1950B9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</w:t>
            </w:r>
          </w:p>
        </w:tc>
        <w:tc>
          <w:tcPr>
            <w:tcW w:w="60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3A82E7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</w:tbl>
    <w:p w14:paraId="5E32FA33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rFonts w:cs="Arial"/>
          <w:b/>
          <w:bCs/>
          <w:color w:val="000000"/>
          <w:sz w:val="20"/>
          <w:szCs w:val="20"/>
          <w:lang w:eastAsia="de-DE" w:bidi="ar-SA"/>
        </w:rPr>
      </w:pPr>
    </w:p>
    <w:tbl>
      <w:tblPr>
        <w:tblW w:w="92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6"/>
        <w:gridCol w:w="6095"/>
      </w:tblGrid>
      <w:tr w:rsidR="00D33605" w14:paraId="102B9841" w14:textId="77777777" w:rsidTr="00050D54"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563D9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Name, Vorname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C45633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  <w:r>
              <w:rPr>
                <w:rFonts w:cs="Tahoma"/>
                <w:b/>
                <w:sz w:val="20"/>
              </w:rPr>
              <w:t>,</w:t>
            </w: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45FC57C7" w14:textId="77777777" w:rsidTr="00050D54"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7CB227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Verhältnis zum Kind</w:t>
            </w:r>
          </w:p>
        </w:tc>
        <w:tc>
          <w:tcPr>
            <w:tcW w:w="60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CB7962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14:paraId="54355341" w14:textId="77777777" w:rsidTr="00050D54"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C04974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</w:t>
            </w:r>
          </w:p>
        </w:tc>
        <w:tc>
          <w:tcPr>
            <w:tcW w:w="60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CED103" w14:textId="77777777" w:rsidR="00D33605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</w:tbl>
    <w:p w14:paraId="1CC7C57F" w14:textId="77777777" w:rsidR="00D33605" w:rsidRDefault="00D33605" w:rsidP="00D33605">
      <w:pPr>
        <w:tabs>
          <w:tab w:val="left" w:pos="4516"/>
          <w:tab w:val="left" w:pos="6237"/>
        </w:tabs>
        <w:spacing w:line="100" w:lineRule="atLeast"/>
        <w:rPr>
          <w:rFonts w:cs="Arial"/>
          <w:b/>
          <w:bCs/>
          <w:color w:val="000000"/>
          <w:sz w:val="20"/>
          <w:szCs w:val="20"/>
          <w:lang w:eastAsia="de-DE" w:bidi="ar-SA"/>
        </w:rPr>
      </w:pPr>
    </w:p>
    <w:p w14:paraId="36F06DA8" w14:textId="77777777" w:rsidR="00D33605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</w:pPr>
      <w:r w:rsidRPr="008F1470">
        <w:rPr>
          <w:rStyle w:val="CharStyle9"/>
          <w:sz w:val="20"/>
          <w:szCs w:val="20"/>
          <w:lang w:bidi="ar-SA"/>
        </w:rPr>
        <w:t xml:space="preserve">Die Regelungen gelten bis </w:t>
      </w:r>
      <w:r>
        <w:rPr>
          <w:rStyle w:val="CharStyle9"/>
          <w:sz w:val="20"/>
          <w:szCs w:val="20"/>
          <w:lang w:bidi="ar-SA"/>
        </w:rPr>
        <w:t xml:space="preserve">zu einem </w:t>
      </w:r>
      <w:r w:rsidRPr="008F1470">
        <w:rPr>
          <w:rStyle w:val="CharStyle9"/>
          <w:sz w:val="20"/>
          <w:szCs w:val="20"/>
          <w:lang w:bidi="ar-SA"/>
        </w:rPr>
        <w:t>schriftlichen Widerruf.</w:t>
      </w:r>
    </w:p>
    <w:p w14:paraId="40AB9BAD" w14:textId="77777777" w:rsidR="00D33605" w:rsidRPr="008F1470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</w:pPr>
    </w:p>
    <w:p w14:paraId="128006EE" w14:textId="77777777" w:rsidR="00D33605" w:rsidRPr="00370900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  <w:rPr>
          <w:rFonts w:eastAsia="Arial" w:cs="Arial"/>
          <w:sz w:val="20"/>
          <w:szCs w:val="20"/>
          <w:lang w:bidi="ar-SA"/>
        </w:rPr>
      </w:pPr>
      <w:r w:rsidRPr="00370900">
        <w:rPr>
          <w:rStyle w:val="CharStyle9"/>
          <w:sz w:val="20"/>
          <w:szCs w:val="20"/>
          <w:lang w:bidi="ar-SA"/>
        </w:rPr>
        <w:t>München, Datum:</w:t>
      </w:r>
    </w:p>
    <w:p w14:paraId="54968C16" w14:textId="77777777" w:rsidR="00D33605" w:rsidRPr="008F1470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</w:pPr>
    </w:p>
    <w:p w14:paraId="2E89079A" w14:textId="77777777" w:rsidR="00D33605" w:rsidRPr="008F1470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</w:pPr>
      <w:r w:rsidRPr="008F1470">
        <w:rPr>
          <w:rStyle w:val="CharStyle9"/>
          <w:sz w:val="20"/>
          <w:szCs w:val="20"/>
          <w:lang w:bidi="ar-SA"/>
        </w:rPr>
        <w:t>1. ______________________________ 2. ________________________________</w:t>
      </w:r>
    </w:p>
    <w:p w14:paraId="59F57017" w14:textId="77777777" w:rsidR="00D33605" w:rsidRPr="00370900" w:rsidRDefault="00D33605" w:rsidP="00D33605">
      <w:pPr>
        <w:suppressLineNumbers/>
        <w:tabs>
          <w:tab w:val="left" w:pos="3307"/>
          <w:tab w:val="left" w:pos="5977"/>
          <w:tab w:val="left" w:pos="8104"/>
        </w:tabs>
        <w:spacing w:line="260" w:lineRule="exact"/>
        <w:ind w:left="340" w:hanging="340"/>
        <w:rPr>
          <w:rStyle w:val="CharStyle9"/>
          <w:b w:val="0"/>
          <w:bCs w:val="0"/>
          <w:sz w:val="20"/>
          <w:szCs w:val="20"/>
          <w:lang w:eastAsia="de-DE" w:bidi="ar-SA"/>
        </w:rPr>
      </w:pPr>
      <w:r w:rsidRPr="008F1470">
        <w:rPr>
          <w:rStyle w:val="CharStyle9"/>
          <w:sz w:val="20"/>
          <w:szCs w:val="20"/>
          <w:lang w:eastAsia="de-DE" w:bidi="ar-SA"/>
        </w:rPr>
        <w:t xml:space="preserve">   </w:t>
      </w:r>
      <w:r w:rsidRPr="00370900">
        <w:rPr>
          <w:rStyle w:val="CharStyle9"/>
          <w:sz w:val="20"/>
          <w:szCs w:val="20"/>
          <w:lang w:eastAsia="de-DE" w:bidi="ar-SA"/>
        </w:rPr>
        <w:t>Unterschrift des/der Personensorgeberechtigten</w:t>
      </w:r>
      <w:r w:rsidRPr="00370900">
        <w:rPr>
          <w:rStyle w:val="Funotenzeichen"/>
          <w:rFonts w:eastAsia="Arial" w:cs="Arial"/>
          <w:sz w:val="20"/>
          <w:szCs w:val="20"/>
          <w:lang w:eastAsia="de-DE" w:bidi="ar-SA"/>
        </w:rPr>
        <w:footnoteReference w:id="3"/>
      </w:r>
      <w:r w:rsidRPr="00370900">
        <w:rPr>
          <w:rStyle w:val="CharStyle9"/>
          <w:sz w:val="20"/>
          <w:szCs w:val="20"/>
          <w:lang w:eastAsia="de-DE" w:bidi="ar-SA"/>
        </w:rPr>
        <w:t>/gesetzl. Vertreters</w:t>
      </w:r>
    </w:p>
    <w:p w14:paraId="37DA17B2" w14:textId="77777777" w:rsidR="00D33605" w:rsidRDefault="00D33605" w:rsidP="00D33605">
      <w:pPr>
        <w:suppressLineNumbers/>
        <w:tabs>
          <w:tab w:val="left" w:pos="3307"/>
          <w:tab w:val="left" w:pos="5977"/>
          <w:tab w:val="left" w:pos="8104"/>
        </w:tabs>
        <w:spacing w:line="260" w:lineRule="exact"/>
        <w:ind w:left="340" w:hanging="340"/>
        <w:rPr>
          <w:rStyle w:val="CharStyle9"/>
          <w:sz w:val="24"/>
          <w:lang w:eastAsia="de-DE" w:bidi="ar-SA"/>
        </w:rPr>
      </w:pPr>
    </w:p>
    <w:p w14:paraId="596C4801" w14:textId="6E591B7D" w:rsidR="00D33605" w:rsidRPr="006A70C6" w:rsidRDefault="00D33605" w:rsidP="00D33605">
      <w:pPr>
        <w:suppressLineNumbers/>
        <w:tabs>
          <w:tab w:val="left" w:pos="3307"/>
          <w:tab w:val="left" w:pos="5977"/>
          <w:tab w:val="left" w:pos="8104"/>
        </w:tabs>
        <w:spacing w:line="260" w:lineRule="exact"/>
        <w:ind w:left="340" w:hanging="340"/>
        <w:rPr>
          <w:rStyle w:val="CharStyle9"/>
          <w:b w:val="0"/>
          <w:bCs w:val="0"/>
          <w:sz w:val="20"/>
          <w:szCs w:val="20"/>
          <w:lang w:eastAsia="de-DE" w:bidi="ar-SA"/>
        </w:rPr>
      </w:pPr>
      <w:r>
        <w:rPr>
          <w:rStyle w:val="CharStyle9"/>
          <w:sz w:val="24"/>
          <w:lang w:eastAsia="de-DE" w:bidi="ar-SA"/>
        </w:rPr>
        <w:t>Aufnahmeblatt – Gesundheit</w:t>
      </w:r>
    </w:p>
    <w:p w14:paraId="2A1332FE" w14:textId="77777777" w:rsidR="00D33605" w:rsidRPr="00CF274C" w:rsidRDefault="00D33605" w:rsidP="00D33605">
      <w:pPr>
        <w:tabs>
          <w:tab w:val="left" w:pos="4516"/>
          <w:tab w:val="left" w:pos="6237"/>
        </w:tabs>
        <w:spacing w:line="100" w:lineRule="atLeast"/>
        <w:rPr>
          <w:b/>
          <w:bCs/>
          <w:sz w:val="20"/>
          <w:szCs w:val="20"/>
        </w:rPr>
      </w:pPr>
      <w:r w:rsidRPr="00CF274C">
        <w:rPr>
          <w:b/>
          <w:bCs/>
          <w:sz w:val="20"/>
          <w:szCs w:val="20"/>
        </w:rPr>
        <w:t>Kinddaten</w:t>
      </w:r>
    </w:p>
    <w:p w14:paraId="3D9811F1" w14:textId="77777777" w:rsidR="00D33605" w:rsidRPr="00CF274C" w:rsidRDefault="00D33605" w:rsidP="00D33605">
      <w:pPr>
        <w:tabs>
          <w:tab w:val="left" w:pos="4516"/>
          <w:tab w:val="left" w:pos="6237"/>
        </w:tabs>
        <w:spacing w:line="100" w:lineRule="atLeast"/>
        <w:rPr>
          <w:b/>
          <w:bCs/>
          <w:sz w:val="20"/>
          <w:szCs w:val="20"/>
        </w:rPr>
      </w:pPr>
    </w:p>
    <w:tbl>
      <w:tblPr>
        <w:tblW w:w="92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90"/>
        <w:gridCol w:w="6735"/>
      </w:tblGrid>
      <w:tr w:rsidR="00D33605" w:rsidRPr="00CF274C" w14:paraId="6A1E3249" w14:textId="77777777" w:rsidTr="00050D54"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511F6" w14:textId="77777777" w:rsidR="00D33605" w:rsidRPr="00CF274C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CF274C">
              <w:rPr>
                <w:sz w:val="20"/>
                <w:szCs w:val="20"/>
              </w:rPr>
              <w:t>Name, Vorname</w:t>
            </w:r>
          </w:p>
        </w:tc>
        <w:tc>
          <w:tcPr>
            <w:tcW w:w="6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BEC1D1" w14:textId="77777777" w:rsidR="00D33605" w:rsidRPr="00CF274C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  <w:r>
              <w:rPr>
                <w:rFonts w:cs="Tahoma"/>
                <w:b/>
                <w:sz w:val="20"/>
              </w:rPr>
              <w:t>,</w:t>
            </w: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  <w:tr w:rsidR="00D33605" w:rsidRPr="00CF274C" w14:paraId="5DBBCA99" w14:textId="77777777" w:rsidTr="00050D54"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7BFFAD" w14:textId="77777777" w:rsidR="00D33605" w:rsidRPr="00CF274C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CF274C">
              <w:rPr>
                <w:sz w:val="20"/>
                <w:szCs w:val="20"/>
              </w:rPr>
              <w:t>Geburtsdatum:</w:t>
            </w:r>
          </w:p>
        </w:tc>
        <w:tc>
          <w:tcPr>
            <w:tcW w:w="67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0C4B90" w14:textId="77777777" w:rsidR="00D33605" w:rsidRPr="00CF274C" w:rsidRDefault="00D33605" w:rsidP="00050D54">
            <w:pPr>
              <w:pStyle w:val="TableContents"/>
              <w:rPr>
                <w:sz w:val="20"/>
                <w:szCs w:val="20"/>
              </w:rPr>
            </w:pPr>
            <w:r w:rsidRPr="00392097">
              <w:rPr>
                <w:rFonts w:cs="Tahoma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92097">
              <w:rPr>
                <w:rFonts w:cs="Tahoma"/>
                <w:b/>
                <w:sz w:val="20"/>
              </w:rPr>
              <w:instrText xml:space="preserve"> FORMTEXT </w:instrText>
            </w:r>
            <w:r w:rsidRPr="00392097">
              <w:rPr>
                <w:rFonts w:cs="Tahoma"/>
                <w:b/>
                <w:sz w:val="20"/>
              </w:rPr>
            </w:r>
            <w:r w:rsidRPr="00392097">
              <w:rPr>
                <w:rFonts w:cs="Tahoma"/>
                <w:b/>
                <w:sz w:val="20"/>
              </w:rPr>
              <w:fldChar w:fldCharType="separate"/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noProof/>
                <w:sz w:val="20"/>
              </w:rPr>
              <w:t> </w:t>
            </w:r>
            <w:r w:rsidRPr="00392097">
              <w:rPr>
                <w:rFonts w:cs="Tahoma"/>
                <w:b/>
                <w:sz w:val="20"/>
              </w:rPr>
              <w:fldChar w:fldCharType="end"/>
            </w:r>
          </w:p>
        </w:tc>
      </w:tr>
    </w:tbl>
    <w:p w14:paraId="08583005" w14:textId="77777777" w:rsidR="00D33605" w:rsidRPr="00CF274C" w:rsidRDefault="00D33605" w:rsidP="00D33605">
      <w:pPr>
        <w:suppressLineNumbers/>
        <w:tabs>
          <w:tab w:val="left" w:pos="3307"/>
          <w:tab w:val="left" w:pos="5977"/>
          <w:tab w:val="left" w:pos="8104"/>
        </w:tabs>
        <w:spacing w:line="260" w:lineRule="exact"/>
        <w:ind w:left="340" w:hanging="340"/>
        <w:rPr>
          <w:rStyle w:val="CharStyle9"/>
          <w:sz w:val="20"/>
          <w:szCs w:val="20"/>
          <w:lang w:eastAsia="de-DE" w:bidi="ar-SA"/>
        </w:rPr>
      </w:pPr>
    </w:p>
    <w:p w14:paraId="3A36DA87" w14:textId="77777777" w:rsidR="00D33605" w:rsidRPr="00CF274C" w:rsidRDefault="00D33605" w:rsidP="00D33605">
      <w:pPr>
        <w:pStyle w:val="Listenabsatz"/>
        <w:numPr>
          <w:ilvl w:val="0"/>
          <w:numId w:val="1"/>
        </w:numPr>
        <w:suppressLineNumbers/>
        <w:tabs>
          <w:tab w:val="left" w:pos="3307"/>
          <w:tab w:val="left" w:pos="5977"/>
          <w:tab w:val="left" w:pos="8104"/>
        </w:tabs>
        <w:spacing w:line="260" w:lineRule="exact"/>
        <w:rPr>
          <w:b/>
          <w:bCs/>
          <w:sz w:val="20"/>
          <w:szCs w:val="20"/>
        </w:rPr>
      </w:pPr>
      <w:r w:rsidRPr="00CF274C">
        <w:rPr>
          <w:b/>
          <w:bCs/>
          <w:sz w:val="20"/>
          <w:szCs w:val="20"/>
        </w:rPr>
        <w:t>Besonderheiten im Rahmen der Verpflegungsteilnahme</w:t>
      </w:r>
    </w:p>
    <w:p w14:paraId="656A350C" w14:textId="77777777" w:rsidR="00D33605" w:rsidRPr="00647C96" w:rsidRDefault="00D33605" w:rsidP="00D33605">
      <w:pPr>
        <w:spacing w:line="0" w:lineRule="atLeast"/>
        <w:rPr>
          <w:sz w:val="12"/>
          <w:szCs w:val="12"/>
        </w:rPr>
      </w:pPr>
    </w:p>
    <w:p w14:paraId="3681FC8E" w14:textId="77777777" w:rsidR="00D33605" w:rsidRPr="00CF274C" w:rsidRDefault="00290AB2" w:rsidP="00D33605">
      <w:pPr>
        <w:ind w:left="283" w:hanging="283"/>
        <w:rPr>
          <w:sz w:val="20"/>
          <w:szCs w:val="20"/>
        </w:rPr>
      </w:pPr>
      <w:sdt>
        <w:sdtPr>
          <w:rPr>
            <w:rFonts w:eastAsia="Arial"/>
            <w:sz w:val="20"/>
            <w:szCs w:val="20"/>
          </w:rPr>
          <w:id w:val="15077950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360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D33605" w:rsidRPr="00CF274C">
        <w:rPr>
          <w:rFonts w:eastAsia="Arial"/>
          <w:sz w:val="20"/>
          <w:szCs w:val="20"/>
        </w:rPr>
        <w:t xml:space="preserve"> Es bestehen folgende Unverträglichkeiten/Allergien gegen Inhaltsstoffe in</w:t>
      </w:r>
      <w:r w:rsidR="00D33605" w:rsidRPr="00CF274C">
        <w:rPr>
          <w:sz w:val="20"/>
          <w:szCs w:val="20"/>
        </w:rPr>
        <w:t xml:space="preserve"> </w:t>
      </w:r>
      <w:r w:rsidR="00D33605" w:rsidRPr="00CF274C">
        <w:rPr>
          <w:rFonts w:eastAsia="Arial"/>
          <w:sz w:val="20"/>
          <w:szCs w:val="20"/>
        </w:rPr>
        <w:t xml:space="preserve">Lebensmitteln </w:t>
      </w:r>
      <w:r w:rsidR="00D33605" w:rsidRPr="00CF274C">
        <w:rPr>
          <w:rFonts w:eastAsia="Arial"/>
          <w:b/>
          <w:bCs/>
          <w:sz w:val="20"/>
          <w:szCs w:val="20"/>
        </w:rPr>
        <w:t xml:space="preserve">(ärztliches Attest erforderlich!) </w:t>
      </w:r>
      <w:r w:rsidR="00D33605" w:rsidRPr="00CF274C">
        <w:rPr>
          <w:rFonts w:eastAsia="Arial"/>
          <w:sz w:val="20"/>
          <w:szCs w:val="20"/>
        </w:rPr>
        <w:t>______________________________________________________________</w:t>
      </w:r>
      <w:r w:rsidR="00D33605" w:rsidRPr="00CF274C">
        <w:rPr>
          <w:sz w:val="20"/>
          <w:szCs w:val="20"/>
        </w:rPr>
        <w:t>____________________________________________________________________________________</w:t>
      </w:r>
      <w:r w:rsidR="00D33605">
        <w:rPr>
          <w:sz w:val="20"/>
          <w:szCs w:val="20"/>
        </w:rPr>
        <w:t>______________</w:t>
      </w:r>
    </w:p>
    <w:p w14:paraId="33C29C58" w14:textId="77777777" w:rsidR="00D33605" w:rsidRPr="00CF274C" w:rsidRDefault="00D33605" w:rsidP="00D33605">
      <w:pPr>
        <w:spacing w:line="0" w:lineRule="atLeast"/>
        <w:rPr>
          <w:sz w:val="20"/>
          <w:szCs w:val="20"/>
        </w:rPr>
      </w:pPr>
    </w:p>
    <w:p w14:paraId="4BF49DC1" w14:textId="77777777" w:rsidR="00D33605" w:rsidRDefault="00290AB2" w:rsidP="00D33605">
      <w:pPr>
        <w:ind w:left="283" w:hanging="283"/>
        <w:rPr>
          <w:sz w:val="20"/>
          <w:szCs w:val="20"/>
        </w:rPr>
      </w:pPr>
      <w:sdt>
        <w:sdtPr>
          <w:rPr>
            <w:rStyle w:val="CharStyle9"/>
            <w:b w:val="0"/>
            <w:bCs w:val="0"/>
            <w:color w:val="000000"/>
            <w:sz w:val="20"/>
            <w:szCs w:val="20"/>
          </w:rPr>
          <w:id w:val="-200040986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CharStyle9"/>
          </w:rPr>
        </w:sdtEndPr>
        <w:sdtContent>
          <w:r w:rsidR="00D33605" w:rsidRPr="00503105">
            <w:rPr>
              <w:rStyle w:val="CharStyle9"/>
              <w:rFonts w:ascii="MS Gothic" w:eastAsia="MS Gothic" w:hAnsi="MS Gothic" w:hint="eastAsia"/>
              <w:color w:val="000000"/>
              <w:sz w:val="20"/>
              <w:szCs w:val="20"/>
            </w:rPr>
            <w:t>☐</w:t>
          </w:r>
        </w:sdtContent>
      </w:sdt>
      <w:r w:rsidR="00D33605" w:rsidRPr="00CF274C">
        <w:rPr>
          <w:rStyle w:val="CharStyle9"/>
          <w:color w:val="000000"/>
          <w:sz w:val="20"/>
          <w:szCs w:val="20"/>
        </w:rPr>
        <w:t xml:space="preserve"> </w:t>
      </w:r>
      <w:r w:rsidR="00D33605" w:rsidRPr="00CF274C">
        <w:rPr>
          <w:sz w:val="20"/>
          <w:szCs w:val="20"/>
        </w:rPr>
        <w:t>Etwaige sonstige Vereinbarungen zwischen der KoGa-Einrichtung und den Personensorgebe</w:t>
      </w:r>
      <w:r w:rsidR="00D33605">
        <w:rPr>
          <w:sz w:val="20"/>
          <w:szCs w:val="20"/>
        </w:rPr>
        <w:t>-</w:t>
      </w:r>
      <w:r w:rsidR="00D33605" w:rsidRPr="00CF274C">
        <w:rPr>
          <w:sz w:val="20"/>
          <w:szCs w:val="20"/>
        </w:rPr>
        <w:t>rechtigten</w:t>
      </w:r>
      <w:r w:rsidR="00D33605">
        <w:rPr>
          <w:sz w:val="20"/>
          <w:szCs w:val="20"/>
        </w:rPr>
        <w:t>/dem gesetzlichen Vertreter</w:t>
      </w:r>
      <w:r w:rsidR="00D33605" w:rsidRPr="00CF274C">
        <w:rPr>
          <w:sz w:val="20"/>
          <w:szCs w:val="20"/>
        </w:rPr>
        <w:t xml:space="preserve"> zum </w:t>
      </w:r>
      <w:r w:rsidR="00D33605">
        <w:rPr>
          <w:sz w:val="20"/>
          <w:szCs w:val="20"/>
        </w:rPr>
        <w:t>Thema Verpflegung:</w:t>
      </w:r>
    </w:p>
    <w:p w14:paraId="0254E164" w14:textId="77777777" w:rsidR="00D33605" w:rsidRPr="00CF274C" w:rsidRDefault="00D33605" w:rsidP="00D33605">
      <w:pPr>
        <w:ind w:left="283"/>
        <w:rPr>
          <w:sz w:val="20"/>
          <w:szCs w:val="20"/>
        </w:rPr>
      </w:pPr>
      <w:r w:rsidRPr="00CF274C">
        <w:rPr>
          <w:sz w:val="20"/>
          <w:szCs w:val="20"/>
        </w:rPr>
        <w:t>______________________________________________________________________</w:t>
      </w:r>
      <w:r>
        <w:rPr>
          <w:sz w:val="20"/>
          <w:szCs w:val="20"/>
        </w:rPr>
        <w:t>___________</w:t>
      </w:r>
      <w:r w:rsidRPr="00CF274C">
        <w:rPr>
          <w:sz w:val="20"/>
          <w:szCs w:val="20"/>
        </w:rPr>
        <w:t>__________________________________________________________________</w:t>
      </w:r>
      <w:r>
        <w:rPr>
          <w:sz w:val="20"/>
          <w:szCs w:val="20"/>
        </w:rPr>
        <w:t>_____________</w:t>
      </w:r>
    </w:p>
    <w:p w14:paraId="0D575880" w14:textId="77777777" w:rsidR="00D33605" w:rsidRPr="00CF274C" w:rsidRDefault="00D33605" w:rsidP="00D33605">
      <w:pPr>
        <w:spacing w:line="0" w:lineRule="atLeast"/>
        <w:rPr>
          <w:sz w:val="20"/>
          <w:szCs w:val="20"/>
        </w:rPr>
      </w:pPr>
      <w:r w:rsidRPr="00CF274C">
        <w:rPr>
          <w:sz w:val="20"/>
          <w:szCs w:val="20"/>
        </w:rPr>
        <w:tab/>
      </w:r>
    </w:p>
    <w:p w14:paraId="6AEAEF8E" w14:textId="77777777" w:rsidR="00D33605" w:rsidRPr="00CF274C" w:rsidRDefault="00D33605" w:rsidP="00D33605">
      <w:pPr>
        <w:pStyle w:val="Listenabsatz"/>
        <w:numPr>
          <w:ilvl w:val="0"/>
          <w:numId w:val="1"/>
        </w:numPr>
        <w:rPr>
          <w:b/>
          <w:bCs/>
          <w:sz w:val="20"/>
          <w:szCs w:val="20"/>
        </w:rPr>
      </w:pPr>
      <w:r w:rsidRPr="00CF274C">
        <w:rPr>
          <w:b/>
          <w:bCs/>
          <w:sz w:val="20"/>
          <w:szCs w:val="20"/>
        </w:rPr>
        <w:t xml:space="preserve">Sonstige gesundheitliche Aspekte </w:t>
      </w:r>
    </w:p>
    <w:p w14:paraId="51F50F3D" w14:textId="77777777" w:rsidR="00D33605" w:rsidRPr="00647C96" w:rsidRDefault="00D33605" w:rsidP="00D33605">
      <w:pPr>
        <w:spacing w:line="0" w:lineRule="atLeast"/>
        <w:rPr>
          <w:sz w:val="12"/>
          <w:szCs w:val="12"/>
        </w:rPr>
      </w:pPr>
    </w:p>
    <w:p w14:paraId="41568109" w14:textId="77777777" w:rsidR="00D33605" w:rsidRDefault="00290AB2" w:rsidP="00D33605">
      <w:pPr>
        <w:rPr>
          <w:sz w:val="20"/>
          <w:szCs w:val="20"/>
        </w:rPr>
      </w:pPr>
      <w:sdt>
        <w:sdtPr>
          <w:rPr>
            <w:rStyle w:val="CharStyle9"/>
            <w:b w:val="0"/>
            <w:bCs w:val="0"/>
            <w:color w:val="000000"/>
            <w:sz w:val="20"/>
            <w:szCs w:val="20"/>
          </w:rPr>
          <w:id w:val="-132343636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CharStyle9"/>
          </w:rPr>
        </w:sdtEndPr>
        <w:sdtContent>
          <w:r w:rsidR="00D33605">
            <w:rPr>
              <w:rStyle w:val="CharStyle9"/>
              <w:rFonts w:ascii="MS Gothic" w:eastAsia="MS Gothic" w:hAnsi="MS Gothic" w:hint="eastAsia"/>
              <w:color w:val="000000"/>
              <w:sz w:val="20"/>
              <w:szCs w:val="20"/>
            </w:rPr>
            <w:t>☐</w:t>
          </w:r>
        </w:sdtContent>
      </w:sdt>
      <w:r w:rsidR="00D33605" w:rsidRPr="00CF274C">
        <w:rPr>
          <w:rStyle w:val="CharStyle9"/>
          <w:color w:val="000000"/>
          <w:sz w:val="20"/>
          <w:szCs w:val="20"/>
        </w:rPr>
        <w:t xml:space="preserve"> </w:t>
      </w:r>
      <w:r w:rsidR="00D33605" w:rsidRPr="00CF274C">
        <w:rPr>
          <w:sz w:val="20"/>
          <w:szCs w:val="20"/>
        </w:rPr>
        <w:t>Unser Kind leidet an einer (chronischen) Erkrankung/</w:t>
      </w:r>
      <w:r w:rsidR="00D33605">
        <w:rPr>
          <w:sz w:val="20"/>
          <w:szCs w:val="20"/>
        </w:rPr>
        <w:t xml:space="preserve">sonstigen </w:t>
      </w:r>
      <w:r w:rsidR="00D33605" w:rsidRPr="00CF274C">
        <w:rPr>
          <w:sz w:val="20"/>
          <w:szCs w:val="20"/>
        </w:rPr>
        <w:t xml:space="preserve">gesundheitlichen Einschränkungen: </w:t>
      </w:r>
    </w:p>
    <w:p w14:paraId="2EA102FF" w14:textId="77777777" w:rsidR="00D33605" w:rsidRPr="00CF274C" w:rsidRDefault="00D33605" w:rsidP="00D33605">
      <w:pPr>
        <w:ind w:left="360"/>
        <w:rPr>
          <w:sz w:val="20"/>
          <w:szCs w:val="20"/>
        </w:rPr>
      </w:pPr>
      <w:r w:rsidRPr="00CF274C">
        <w:rPr>
          <w:sz w:val="20"/>
          <w:szCs w:val="20"/>
        </w:rPr>
        <w:t>________________________________________________________________________________________________________________________________</w:t>
      </w:r>
      <w:r>
        <w:rPr>
          <w:sz w:val="20"/>
          <w:szCs w:val="20"/>
        </w:rPr>
        <w:t>______________________________</w:t>
      </w:r>
    </w:p>
    <w:p w14:paraId="71FCCA79" w14:textId="77777777" w:rsidR="00D33605" w:rsidRPr="00CF274C" w:rsidRDefault="00D33605" w:rsidP="00D33605">
      <w:pPr>
        <w:spacing w:line="0" w:lineRule="atLeast"/>
        <w:rPr>
          <w:sz w:val="20"/>
          <w:szCs w:val="20"/>
        </w:rPr>
      </w:pPr>
    </w:p>
    <w:p w14:paraId="09F07BFF" w14:textId="77777777" w:rsidR="00D33605" w:rsidRPr="00CF274C" w:rsidRDefault="00D33605" w:rsidP="00D33605">
      <w:pPr>
        <w:pStyle w:val="Listenabsatz"/>
        <w:numPr>
          <w:ilvl w:val="0"/>
          <w:numId w:val="1"/>
        </w:numPr>
        <w:rPr>
          <w:b/>
          <w:bCs/>
          <w:sz w:val="20"/>
          <w:szCs w:val="20"/>
        </w:rPr>
      </w:pPr>
      <w:r w:rsidRPr="00CF274C">
        <w:rPr>
          <w:b/>
          <w:bCs/>
          <w:sz w:val="20"/>
          <w:szCs w:val="20"/>
        </w:rPr>
        <w:t>Medikation</w:t>
      </w:r>
    </w:p>
    <w:p w14:paraId="69D198CF" w14:textId="77777777" w:rsidR="00D33605" w:rsidRPr="00CF274C" w:rsidRDefault="00D33605" w:rsidP="00D33605">
      <w:pPr>
        <w:pStyle w:val="Listenabsatz"/>
        <w:ind w:left="360"/>
        <w:rPr>
          <w:b/>
          <w:bCs/>
          <w:sz w:val="20"/>
          <w:szCs w:val="20"/>
        </w:rPr>
      </w:pPr>
      <w:r w:rsidRPr="00CF274C">
        <w:rPr>
          <w:b/>
          <w:bCs/>
          <w:sz w:val="20"/>
          <w:szCs w:val="20"/>
        </w:rPr>
        <w:t>Das Personal der KoGa ist allgemein nicht befugt, Medikamente zu verabreichen.</w:t>
      </w:r>
    </w:p>
    <w:p w14:paraId="28E03FBA" w14:textId="77777777" w:rsidR="00D33605" w:rsidRPr="00CF274C" w:rsidRDefault="00D33605" w:rsidP="00D33605">
      <w:pPr>
        <w:spacing w:line="0" w:lineRule="atLeast"/>
        <w:rPr>
          <w:sz w:val="20"/>
          <w:szCs w:val="20"/>
        </w:rPr>
      </w:pPr>
    </w:p>
    <w:p w14:paraId="3DF98615" w14:textId="77777777" w:rsidR="00D33605" w:rsidRPr="00CF274C" w:rsidRDefault="00290AB2" w:rsidP="00D33605">
      <w:pPr>
        <w:ind w:left="283" w:hanging="283"/>
        <w:rPr>
          <w:sz w:val="20"/>
          <w:szCs w:val="20"/>
        </w:rPr>
      </w:pPr>
      <w:sdt>
        <w:sdtPr>
          <w:rPr>
            <w:sz w:val="20"/>
            <w:szCs w:val="20"/>
          </w:rPr>
          <w:id w:val="15789343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360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D33605" w:rsidRPr="00CF274C">
        <w:rPr>
          <w:sz w:val="20"/>
          <w:szCs w:val="20"/>
        </w:rPr>
        <w:t xml:space="preserve"> Hiervon ausgenommen ist folgende, konkret definierte Notfallmedikation </w:t>
      </w:r>
      <w:r w:rsidR="00D33605">
        <w:rPr>
          <w:b/>
          <w:bCs/>
          <w:sz w:val="20"/>
          <w:szCs w:val="20"/>
        </w:rPr>
        <w:t xml:space="preserve">(ärztliches Attest </w:t>
      </w:r>
      <w:r w:rsidR="00D33605" w:rsidRPr="00CF274C">
        <w:rPr>
          <w:b/>
          <w:bCs/>
          <w:sz w:val="20"/>
          <w:szCs w:val="20"/>
        </w:rPr>
        <w:t>erforderlich!):</w:t>
      </w:r>
      <w:r w:rsidR="00D33605">
        <w:rPr>
          <w:b/>
          <w:bCs/>
          <w:sz w:val="20"/>
          <w:szCs w:val="20"/>
        </w:rPr>
        <w:t xml:space="preserve"> </w:t>
      </w:r>
      <w:r w:rsidR="00D33605" w:rsidRPr="00CF274C">
        <w:rPr>
          <w:sz w:val="20"/>
          <w:szCs w:val="20"/>
        </w:rPr>
        <w:t>__________________________________________________</w:t>
      </w:r>
      <w:r w:rsidR="00D33605">
        <w:rPr>
          <w:sz w:val="20"/>
          <w:szCs w:val="20"/>
        </w:rPr>
        <w:t>__________________</w:t>
      </w:r>
    </w:p>
    <w:p w14:paraId="2899A05B" w14:textId="77777777" w:rsidR="00D33605" w:rsidRPr="00CF274C" w:rsidRDefault="00D33605" w:rsidP="00D33605">
      <w:pPr>
        <w:spacing w:line="0" w:lineRule="atLeast"/>
        <w:rPr>
          <w:sz w:val="20"/>
          <w:szCs w:val="20"/>
        </w:rPr>
      </w:pPr>
    </w:p>
    <w:p w14:paraId="28A99CE6" w14:textId="77777777" w:rsidR="00D33605" w:rsidRDefault="00290AB2" w:rsidP="00D33605">
      <w:pPr>
        <w:rPr>
          <w:b/>
          <w:bCs/>
          <w:sz w:val="20"/>
          <w:szCs w:val="20"/>
        </w:rPr>
      </w:pPr>
      <w:sdt>
        <w:sdtPr>
          <w:rPr>
            <w:rStyle w:val="CharStyle9"/>
            <w:b w:val="0"/>
            <w:bCs w:val="0"/>
            <w:color w:val="000000"/>
            <w:sz w:val="20"/>
            <w:szCs w:val="20"/>
          </w:rPr>
          <w:id w:val="-144198295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CharStyle9"/>
          </w:rPr>
        </w:sdtEndPr>
        <w:sdtContent>
          <w:r w:rsidR="00D33605">
            <w:rPr>
              <w:rStyle w:val="CharStyle9"/>
              <w:rFonts w:ascii="MS Gothic" w:eastAsia="MS Gothic" w:hAnsi="MS Gothic" w:hint="eastAsia"/>
              <w:color w:val="000000"/>
              <w:sz w:val="20"/>
              <w:szCs w:val="20"/>
            </w:rPr>
            <w:t>☐</w:t>
          </w:r>
        </w:sdtContent>
      </w:sdt>
      <w:r w:rsidR="00D33605" w:rsidRPr="00CF274C">
        <w:rPr>
          <w:rStyle w:val="CharStyle9"/>
          <w:color w:val="000000"/>
          <w:sz w:val="20"/>
          <w:szCs w:val="20"/>
        </w:rPr>
        <w:t xml:space="preserve"> </w:t>
      </w:r>
      <w:r w:rsidR="00D33605" w:rsidRPr="00CF274C">
        <w:rPr>
          <w:sz w:val="20"/>
          <w:szCs w:val="20"/>
        </w:rPr>
        <w:t>Hiervon ausgenommen ist eine dauerhafte, konkret definierte</w:t>
      </w:r>
      <w:r w:rsidR="00D33605">
        <w:rPr>
          <w:sz w:val="20"/>
          <w:szCs w:val="20"/>
        </w:rPr>
        <w:t xml:space="preserve"> Medikation</w:t>
      </w:r>
      <w:r w:rsidR="00D33605" w:rsidRPr="00CF274C">
        <w:rPr>
          <w:sz w:val="20"/>
          <w:szCs w:val="20"/>
        </w:rPr>
        <w:t xml:space="preserve"> </w:t>
      </w:r>
      <w:r w:rsidR="00D33605" w:rsidRPr="00CF274C">
        <w:rPr>
          <w:b/>
          <w:bCs/>
          <w:sz w:val="20"/>
          <w:szCs w:val="20"/>
        </w:rPr>
        <w:t xml:space="preserve">(ärztliches Attest </w:t>
      </w:r>
    </w:p>
    <w:p w14:paraId="0DF4F53B" w14:textId="77777777" w:rsidR="00D33605" w:rsidRPr="006963C8" w:rsidRDefault="00D33605" w:rsidP="00D33605">
      <w:pPr>
        <w:ind w:firstLine="360"/>
        <w:rPr>
          <w:b/>
          <w:bCs/>
          <w:sz w:val="20"/>
          <w:szCs w:val="20"/>
        </w:rPr>
      </w:pPr>
      <w:r w:rsidRPr="00CF274C">
        <w:rPr>
          <w:b/>
          <w:bCs/>
          <w:sz w:val="20"/>
          <w:szCs w:val="20"/>
        </w:rPr>
        <w:t>erforderlich!):</w:t>
      </w:r>
      <w:r>
        <w:rPr>
          <w:b/>
          <w:bCs/>
          <w:sz w:val="20"/>
          <w:szCs w:val="20"/>
        </w:rPr>
        <w:t xml:space="preserve"> </w:t>
      </w:r>
      <w:r w:rsidRPr="00CF274C">
        <w:rPr>
          <w:sz w:val="20"/>
          <w:szCs w:val="20"/>
        </w:rPr>
        <w:t>______________________________________</w:t>
      </w:r>
      <w:r>
        <w:rPr>
          <w:sz w:val="20"/>
          <w:szCs w:val="20"/>
        </w:rPr>
        <w:t>_____________________________</w:t>
      </w:r>
    </w:p>
    <w:p w14:paraId="09708B77" w14:textId="77777777" w:rsidR="00D33605" w:rsidRPr="00CF274C" w:rsidRDefault="00D33605" w:rsidP="00D33605">
      <w:pPr>
        <w:spacing w:line="0" w:lineRule="atLeast"/>
        <w:rPr>
          <w:sz w:val="20"/>
          <w:szCs w:val="20"/>
        </w:rPr>
      </w:pPr>
      <w:r w:rsidRPr="00CF274C">
        <w:rPr>
          <w:sz w:val="20"/>
          <w:szCs w:val="20"/>
        </w:rPr>
        <w:tab/>
      </w:r>
    </w:p>
    <w:p w14:paraId="030E8114" w14:textId="77777777" w:rsidR="00D33605" w:rsidRPr="00CF274C" w:rsidRDefault="00D33605" w:rsidP="00D33605">
      <w:pPr>
        <w:spacing w:line="0" w:lineRule="atLeast"/>
        <w:rPr>
          <w:sz w:val="20"/>
          <w:szCs w:val="20"/>
        </w:rPr>
      </w:pPr>
    </w:p>
    <w:p w14:paraId="5E7A80FB" w14:textId="77777777" w:rsidR="00D33605" w:rsidRPr="00CF274C" w:rsidRDefault="00D33605" w:rsidP="00D33605">
      <w:pPr>
        <w:rPr>
          <w:sz w:val="20"/>
          <w:szCs w:val="20"/>
        </w:rPr>
      </w:pPr>
      <w:r w:rsidRPr="00CF274C">
        <w:rPr>
          <w:rStyle w:val="CharStyle9"/>
          <w:color w:val="000000"/>
          <w:sz w:val="20"/>
          <w:szCs w:val="20"/>
        </w:rPr>
        <w:t>In medizinischen Notfällen wird der (Kinder-)Notarzt oder der Rettungsdienst verständigt.</w:t>
      </w:r>
      <w:r w:rsidRPr="00CF274C">
        <w:rPr>
          <w:rStyle w:val="CharStyle9"/>
          <w:color w:val="000000"/>
          <w:sz w:val="20"/>
          <w:szCs w:val="20"/>
        </w:rPr>
        <w:tab/>
      </w:r>
    </w:p>
    <w:p w14:paraId="1CB2F72D" w14:textId="77777777" w:rsidR="00D33605" w:rsidRPr="00CF274C" w:rsidRDefault="00D33605" w:rsidP="00D33605">
      <w:pPr>
        <w:spacing w:line="0" w:lineRule="atLeast"/>
        <w:rPr>
          <w:rStyle w:val="CharStyle9"/>
          <w:b w:val="0"/>
          <w:bCs w:val="0"/>
          <w:sz w:val="20"/>
          <w:szCs w:val="20"/>
          <w:lang w:bidi="ar-SA"/>
        </w:rPr>
      </w:pPr>
    </w:p>
    <w:p w14:paraId="18C14999" w14:textId="77777777" w:rsidR="00D33605" w:rsidRPr="00647C96" w:rsidRDefault="00D33605" w:rsidP="00D33605">
      <w:pPr>
        <w:spacing w:line="0" w:lineRule="atLeast"/>
        <w:rPr>
          <w:rFonts w:eastAsia="Arial" w:cs="Arial"/>
          <w:sz w:val="20"/>
          <w:szCs w:val="20"/>
          <w:lang w:bidi="ar-SA"/>
        </w:rPr>
      </w:pPr>
      <w:r w:rsidRPr="00CF274C">
        <w:rPr>
          <w:rStyle w:val="CharStyle9"/>
          <w:sz w:val="20"/>
          <w:szCs w:val="20"/>
          <w:lang w:bidi="ar-SA"/>
        </w:rPr>
        <w:t>München, Datum:</w:t>
      </w:r>
    </w:p>
    <w:p w14:paraId="4A313AAA" w14:textId="77777777" w:rsidR="00D33605" w:rsidRPr="00CF274C" w:rsidRDefault="00D33605" w:rsidP="00D33605">
      <w:pPr>
        <w:spacing w:line="0" w:lineRule="atLeast"/>
        <w:rPr>
          <w:sz w:val="20"/>
          <w:szCs w:val="20"/>
        </w:rPr>
      </w:pPr>
    </w:p>
    <w:p w14:paraId="5DA45B8E" w14:textId="77777777" w:rsidR="00D33605" w:rsidRPr="00CF274C" w:rsidRDefault="00D33605" w:rsidP="00D33605">
      <w:pPr>
        <w:tabs>
          <w:tab w:val="left" w:pos="2967"/>
          <w:tab w:val="left" w:pos="5637"/>
          <w:tab w:val="left" w:pos="7764"/>
        </w:tabs>
        <w:spacing w:line="100" w:lineRule="atLeast"/>
        <w:rPr>
          <w:sz w:val="20"/>
          <w:szCs w:val="20"/>
        </w:rPr>
      </w:pPr>
      <w:r w:rsidRPr="00CF274C">
        <w:rPr>
          <w:rStyle w:val="CharStyle9"/>
          <w:sz w:val="20"/>
          <w:szCs w:val="20"/>
          <w:lang w:bidi="ar-SA"/>
        </w:rPr>
        <w:t>1. _________________________________ 2. _________________________________</w:t>
      </w:r>
    </w:p>
    <w:p w14:paraId="05594196" w14:textId="77777777" w:rsidR="00D33605" w:rsidRPr="00CF274C" w:rsidRDefault="00D33605" w:rsidP="00D33605">
      <w:pPr>
        <w:suppressLineNumbers/>
        <w:tabs>
          <w:tab w:val="left" w:pos="3307"/>
          <w:tab w:val="left" w:pos="5977"/>
          <w:tab w:val="left" w:pos="8104"/>
        </w:tabs>
        <w:spacing w:line="260" w:lineRule="exact"/>
        <w:ind w:left="340" w:hanging="340"/>
        <w:rPr>
          <w:sz w:val="20"/>
          <w:szCs w:val="20"/>
        </w:rPr>
      </w:pPr>
      <w:r w:rsidRPr="00CF274C">
        <w:rPr>
          <w:rStyle w:val="CharStyle9"/>
          <w:sz w:val="20"/>
          <w:szCs w:val="20"/>
          <w:lang w:eastAsia="de-DE" w:bidi="ar-SA"/>
        </w:rPr>
        <w:t xml:space="preserve">   Unterschrift des/der Personensorgeberechtigten</w:t>
      </w:r>
      <w:r w:rsidRPr="00CF274C">
        <w:rPr>
          <w:rStyle w:val="Funotenzeichen"/>
          <w:rFonts w:eastAsia="Arial" w:cs="Arial"/>
          <w:sz w:val="20"/>
          <w:szCs w:val="20"/>
          <w:lang w:eastAsia="de-DE" w:bidi="ar-SA"/>
        </w:rPr>
        <w:footnoteReference w:id="4"/>
      </w:r>
      <w:r>
        <w:rPr>
          <w:rStyle w:val="CharStyle9"/>
          <w:sz w:val="20"/>
          <w:szCs w:val="20"/>
          <w:lang w:eastAsia="de-DE" w:bidi="ar-SA"/>
        </w:rPr>
        <w:t>/des gesetzl. Vertreters</w:t>
      </w:r>
    </w:p>
    <w:p w14:paraId="62E3AA4D" w14:textId="77777777" w:rsidR="00D33605" w:rsidRDefault="00D33605"/>
    <w:sectPr w:rsidR="00D3360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E80F4" w14:textId="77777777" w:rsidR="00D33605" w:rsidRDefault="00D33605" w:rsidP="00D33605">
      <w:pPr>
        <w:spacing w:line="240" w:lineRule="auto"/>
      </w:pPr>
      <w:r>
        <w:separator/>
      </w:r>
    </w:p>
  </w:endnote>
  <w:endnote w:type="continuationSeparator" w:id="0">
    <w:p w14:paraId="3A31D984" w14:textId="77777777" w:rsidR="00D33605" w:rsidRDefault="00D33605" w:rsidP="00D336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B438B" w14:textId="77777777" w:rsidR="00D33605" w:rsidRDefault="00D33605" w:rsidP="00D33605">
      <w:pPr>
        <w:spacing w:line="240" w:lineRule="auto"/>
      </w:pPr>
      <w:r>
        <w:separator/>
      </w:r>
    </w:p>
  </w:footnote>
  <w:footnote w:type="continuationSeparator" w:id="0">
    <w:p w14:paraId="57467D06" w14:textId="77777777" w:rsidR="00D33605" w:rsidRDefault="00D33605" w:rsidP="00D33605">
      <w:pPr>
        <w:spacing w:line="240" w:lineRule="auto"/>
      </w:pPr>
      <w:r>
        <w:continuationSeparator/>
      </w:r>
    </w:p>
  </w:footnote>
  <w:footnote w:id="1">
    <w:p w14:paraId="4C35D9A7" w14:textId="77777777" w:rsidR="00D33605" w:rsidRPr="006A70C6" w:rsidRDefault="00D33605" w:rsidP="00D33605">
      <w:pPr>
        <w:pStyle w:val="Funotentext"/>
        <w:rPr>
          <w:rFonts w:cs="Arial"/>
          <w:sz w:val="16"/>
          <w:szCs w:val="16"/>
        </w:rPr>
      </w:pPr>
      <w:r>
        <w:rPr>
          <w:rStyle w:val="Funotenzeichen"/>
        </w:rPr>
        <w:footnoteRef/>
      </w:r>
      <w:r>
        <w:t xml:space="preserve"> </w:t>
      </w:r>
      <w:r w:rsidRPr="006A70C6">
        <w:rPr>
          <w:rFonts w:cs="Arial"/>
          <w:sz w:val="16"/>
          <w:szCs w:val="16"/>
        </w:rPr>
        <w:t xml:space="preserve">Aus Gründen der Übersichtlichkeit wird </w:t>
      </w:r>
      <w:r>
        <w:rPr>
          <w:rFonts w:cs="Arial"/>
          <w:sz w:val="16"/>
          <w:szCs w:val="16"/>
        </w:rPr>
        <w:t>in diesem Formular</w:t>
      </w:r>
      <w:r w:rsidRPr="006A70C6">
        <w:rPr>
          <w:rFonts w:cs="Arial"/>
          <w:sz w:val="16"/>
          <w:szCs w:val="16"/>
        </w:rPr>
        <w:t xml:space="preserve"> nur die männliche Form verwendet. Diese beinhaltet immer auch weibliche gesetzliche Vertreterinnen.</w:t>
      </w:r>
    </w:p>
  </w:footnote>
  <w:footnote w:id="2">
    <w:p w14:paraId="48EBC46B" w14:textId="77777777" w:rsidR="00D33605" w:rsidRPr="002C56FB" w:rsidRDefault="00D33605" w:rsidP="00D33605">
      <w:pPr>
        <w:pStyle w:val="Funotentext"/>
        <w:rPr>
          <w:rFonts w:cs="Arial"/>
          <w:sz w:val="16"/>
          <w:szCs w:val="16"/>
        </w:rPr>
      </w:pPr>
      <w:r>
        <w:rPr>
          <w:rStyle w:val="Funotenzeichen"/>
        </w:rPr>
        <w:footnoteRef/>
      </w:r>
      <w:r>
        <w:t xml:space="preserve"> </w:t>
      </w:r>
      <w:r w:rsidRPr="002C56FB">
        <w:rPr>
          <w:rFonts w:cs="Arial"/>
          <w:sz w:val="16"/>
          <w:szCs w:val="16"/>
        </w:rPr>
        <w:t xml:space="preserve">Sofern nicht beide Elternteile unterschreiben, versichere ich, dass </w:t>
      </w:r>
    </w:p>
    <w:p w14:paraId="17DB142A" w14:textId="77777777" w:rsidR="00D33605" w:rsidRDefault="00290AB2" w:rsidP="00D33605">
      <w:pPr>
        <w:pStyle w:val="Funotentext"/>
      </w:pPr>
      <w:sdt>
        <w:sdtPr>
          <w:rPr>
            <w:rFonts w:cs="Arial"/>
            <w:sz w:val="16"/>
            <w:szCs w:val="16"/>
          </w:rPr>
          <w:id w:val="949057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3605">
            <w:rPr>
              <w:rFonts w:ascii="MS Gothic" w:eastAsia="MS Gothic" w:hAnsi="MS Gothic" w:cs="Arial" w:hint="eastAsia"/>
              <w:sz w:val="16"/>
              <w:szCs w:val="16"/>
            </w:rPr>
            <w:t>☐</w:t>
          </w:r>
        </w:sdtContent>
      </w:sdt>
      <w:r w:rsidR="00D33605" w:rsidRPr="002C56FB">
        <w:rPr>
          <w:rFonts w:cs="Arial"/>
          <w:sz w:val="16"/>
          <w:szCs w:val="16"/>
        </w:rPr>
        <w:t xml:space="preserve"> </w:t>
      </w:r>
      <w:r w:rsidR="00D33605">
        <w:rPr>
          <w:rFonts w:cs="Arial"/>
          <w:sz w:val="16"/>
          <w:szCs w:val="16"/>
        </w:rPr>
        <w:t xml:space="preserve">mir die Personensorge </w:t>
      </w:r>
      <w:r w:rsidR="00D33605" w:rsidRPr="002C56FB">
        <w:rPr>
          <w:rFonts w:cs="Arial"/>
          <w:sz w:val="16"/>
          <w:szCs w:val="16"/>
        </w:rPr>
        <w:t xml:space="preserve">allein zusteht </w:t>
      </w:r>
      <w:r w:rsidR="00D33605" w:rsidRPr="002C56FB">
        <w:rPr>
          <w:rFonts w:cs="Arial"/>
          <w:sz w:val="16"/>
          <w:szCs w:val="16"/>
        </w:rPr>
        <w:tab/>
      </w:r>
      <w:sdt>
        <w:sdtPr>
          <w:rPr>
            <w:rFonts w:cs="Arial"/>
            <w:sz w:val="16"/>
            <w:szCs w:val="16"/>
          </w:rPr>
          <w:id w:val="-1289969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3605">
            <w:rPr>
              <w:rFonts w:ascii="MS Gothic" w:eastAsia="MS Gothic" w:hAnsi="MS Gothic" w:cs="Arial" w:hint="eastAsia"/>
              <w:sz w:val="16"/>
              <w:szCs w:val="16"/>
            </w:rPr>
            <w:t>☐</w:t>
          </w:r>
        </w:sdtContent>
      </w:sdt>
      <w:r w:rsidR="00D33605" w:rsidRPr="002C56FB">
        <w:rPr>
          <w:rFonts w:cs="Arial"/>
          <w:sz w:val="16"/>
          <w:szCs w:val="16"/>
        </w:rPr>
        <w:t xml:space="preserve"> der/die andere Sorgeberechtigte hiermit einverstanden ist. Das Einverständnis erfolgte auf der Grundlage von Informationen</w:t>
      </w:r>
      <w:r w:rsidR="00D33605">
        <w:rPr>
          <w:rFonts w:cs="Arial"/>
          <w:sz w:val="16"/>
          <w:szCs w:val="16"/>
        </w:rPr>
        <w:t xml:space="preserve"> über den Zweck.</w:t>
      </w:r>
    </w:p>
  </w:footnote>
  <w:footnote w:id="3">
    <w:p w14:paraId="4AA15A30" w14:textId="77777777" w:rsidR="00D33605" w:rsidRPr="002C56FB" w:rsidRDefault="00D33605" w:rsidP="00D33605">
      <w:pPr>
        <w:pStyle w:val="Funotentext"/>
        <w:rPr>
          <w:rFonts w:cs="Arial"/>
          <w:sz w:val="16"/>
          <w:szCs w:val="16"/>
        </w:rPr>
      </w:pPr>
      <w:r>
        <w:rPr>
          <w:rStyle w:val="Funotenzeichen"/>
        </w:rPr>
        <w:footnoteRef/>
      </w:r>
      <w:r>
        <w:t xml:space="preserve"> </w:t>
      </w:r>
      <w:r w:rsidRPr="002C56FB">
        <w:rPr>
          <w:rFonts w:cs="Arial"/>
          <w:sz w:val="16"/>
          <w:szCs w:val="16"/>
        </w:rPr>
        <w:t xml:space="preserve">Sofern nicht beide Elternteile unterschreiben, versichere ich, dass </w:t>
      </w:r>
    </w:p>
    <w:p w14:paraId="2B0DAF7E" w14:textId="77777777" w:rsidR="00D33605" w:rsidRDefault="00290AB2" w:rsidP="00D33605">
      <w:pPr>
        <w:pStyle w:val="Funotentext"/>
      </w:pPr>
      <w:sdt>
        <w:sdtPr>
          <w:rPr>
            <w:rFonts w:cs="Arial"/>
            <w:sz w:val="16"/>
            <w:szCs w:val="16"/>
          </w:rPr>
          <w:id w:val="745539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3605">
            <w:rPr>
              <w:rFonts w:ascii="MS Gothic" w:eastAsia="MS Gothic" w:hAnsi="MS Gothic" w:cs="Arial" w:hint="eastAsia"/>
              <w:sz w:val="16"/>
              <w:szCs w:val="16"/>
            </w:rPr>
            <w:t>☐</w:t>
          </w:r>
        </w:sdtContent>
      </w:sdt>
      <w:r w:rsidR="00D33605" w:rsidRPr="002C56FB">
        <w:rPr>
          <w:rFonts w:cs="Arial"/>
          <w:sz w:val="16"/>
          <w:szCs w:val="16"/>
        </w:rPr>
        <w:t xml:space="preserve"> </w:t>
      </w:r>
      <w:r w:rsidR="00D33605">
        <w:rPr>
          <w:rFonts w:cs="Arial"/>
          <w:sz w:val="16"/>
          <w:szCs w:val="16"/>
        </w:rPr>
        <w:t xml:space="preserve">mir die Personensorge </w:t>
      </w:r>
      <w:r w:rsidR="00D33605" w:rsidRPr="002C56FB">
        <w:rPr>
          <w:rFonts w:cs="Arial"/>
          <w:sz w:val="16"/>
          <w:szCs w:val="16"/>
        </w:rPr>
        <w:t xml:space="preserve">allein zusteht </w:t>
      </w:r>
      <w:r w:rsidR="00D33605" w:rsidRPr="002C56FB">
        <w:rPr>
          <w:rFonts w:cs="Arial"/>
          <w:sz w:val="16"/>
          <w:szCs w:val="16"/>
        </w:rPr>
        <w:tab/>
      </w:r>
      <w:sdt>
        <w:sdtPr>
          <w:rPr>
            <w:rFonts w:cs="Arial"/>
            <w:sz w:val="16"/>
            <w:szCs w:val="16"/>
          </w:rPr>
          <w:id w:val="-17271413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3605">
            <w:rPr>
              <w:rFonts w:ascii="MS Gothic" w:eastAsia="MS Gothic" w:hAnsi="MS Gothic" w:cs="Arial" w:hint="eastAsia"/>
              <w:sz w:val="16"/>
              <w:szCs w:val="16"/>
            </w:rPr>
            <w:t>☐</w:t>
          </w:r>
        </w:sdtContent>
      </w:sdt>
      <w:r w:rsidR="00D33605" w:rsidRPr="002C56FB">
        <w:rPr>
          <w:rFonts w:cs="Arial"/>
          <w:sz w:val="16"/>
          <w:szCs w:val="16"/>
        </w:rPr>
        <w:t xml:space="preserve"> der/die andere Sorgeberechtigte hiermit einverstanden ist. Das Einverständnis erfolgte auf der Grundlage v</w:t>
      </w:r>
      <w:r w:rsidR="00D33605">
        <w:rPr>
          <w:rFonts w:cs="Arial"/>
          <w:sz w:val="16"/>
          <w:szCs w:val="16"/>
        </w:rPr>
        <w:t>on Informationen über den Zweck.</w:t>
      </w:r>
    </w:p>
  </w:footnote>
  <w:footnote w:id="4">
    <w:p w14:paraId="47123643" w14:textId="77777777" w:rsidR="00D33605" w:rsidRPr="002C56FB" w:rsidRDefault="00D33605" w:rsidP="00D33605">
      <w:pPr>
        <w:pStyle w:val="Funotentext"/>
        <w:rPr>
          <w:rFonts w:cs="Arial"/>
          <w:sz w:val="16"/>
          <w:szCs w:val="16"/>
        </w:rPr>
      </w:pPr>
      <w:r>
        <w:rPr>
          <w:rStyle w:val="Funotenzeichen"/>
        </w:rPr>
        <w:footnoteRef/>
      </w:r>
      <w:r>
        <w:t xml:space="preserve"> </w:t>
      </w:r>
      <w:bookmarkStart w:id="0" w:name="_Hlk195272645"/>
      <w:r w:rsidRPr="002C56FB">
        <w:rPr>
          <w:rFonts w:cs="Arial"/>
          <w:sz w:val="16"/>
          <w:szCs w:val="16"/>
        </w:rPr>
        <w:t xml:space="preserve">Sofern nicht beide Elternteile unterschreiben, versichere ich, dass </w:t>
      </w:r>
    </w:p>
    <w:p w14:paraId="20B878BD" w14:textId="77777777" w:rsidR="00D33605" w:rsidRDefault="00290AB2" w:rsidP="00D33605">
      <w:pPr>
        <w:pStyle w:val="Funotentext"/>
      </w:pPr>
      <w:sdt>
        <w:sdtPr>
          <w:rPr>
            <w:rFonts w:cs="Arial"/>
            <w:sz w:val="16"/>
            <w:szCs w:val="16"/>
          </w:rPr>
          <w:id w:val="241306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3605">
            <w:rPr>
              <w:rFonts w:ascii="MS Gothic" w:eastAsia="MS Gothic" w:hAnsi="MS Gothic" w:cs="Arial" w:hint="eastAsia"/>
              <w:sz w:val="16"/>
              <w:szCs w:val="16"/>
            </w:rPr>
            <w:t>☐</w:t>
          </w:r>
        </w:sdtContent>
      </w:sdt>
      <w:r w:rsidR="00D33605" w:rsidRPr="002C56FB">
        <w:rPr>
          <w:rFonts w:cs="Arial"/>
          <w:sz w:val="16"/>
          <w:szCs w:val="16"/>
        </w:rPr>
        <w:t xml:space="preserve"> </w:t>
      </w:r>
      <w:r w:rsidR="00D33605">
        <w:rPr>
          <w:rFonts w:cs="Arial"/>
          <w:sz w:val="16"/>
          <w:szCs w:val="16"/>
        </w:rPr>
        <w:t xml:space="preserve">mir die Personensorge </w:t>
      </w:r>
      <w:r w:rsidR="00D33605" w:rsidRPr="002C56FB">
        <w:rPr>
          <w:rFonts w:cs="Arial"/>
          <w:sz w:val="16"/>
          <w:szCs w:val="16"/>
        </w:rPr>
        <w:t xml:space="preserve">allein zusteht </w:t>
      </w:r>
      <w:r w:rsidR="00D33605" w:rsidRPr="002C56FB">
        <w:rPr>
          <w:rFonts w:cs="Arial"/>
          <w:sz w:val="16"/>
          <w:szCs w:val="16"/>
        </w:rPr>
        <w:tab/>
      </w:r>
      <w:sdt>
        <w:sdtPr>
          <w:rPr>
            <w:rFonts w:cs="Arial"/>
            <w:sz w:val="16"/>
            <w:szCs w:val="16"/>
          </w:rPr>
          <w:id w:val="-1815486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3605">
            <w:rPr>
              <w:rFonts w:ascii="MS Gothic" w:eastAsia="MS Gothic" w:hAnsi="MS Gothic" w:cs="Arial" w:hint="eastAsia"/>
              <w:sz w:val="16"/>
              <w:szCs w:val="16"/>
            </w:rPr>
            <w:t>☐</w:t>
          </w:r>
        </w:sdtContent>
      </w:sdt>
      <w:r w:rsidR="00D33605" w:rsidRPr="002C56FB">
        <w:rPr>
          <w:rFonts w:cs="Arial"/>
          <w:sz w:val="16"/>
          <w:szCs w:val="16"/>
        </w:rPr>
        <w:t xml:space="preserve"> der/die andere Sorgeberechtigte hiermit einverstanden ist. Das Einverständnis erfolgte auf der Grundlage von Informationen über den Zweck</w:t>
      </w:r>
      <w:bookmarkEnd w:id="0"/>
      <w:r w:rsidR="00D33605">
        <w:rPr>
          <w:rFonts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9FC4A" w14:textId="66257ABD" w:rsidR="00D33605" w:rsidRPr="00D33605" w:rsidRDefault="00D33605" w:rsidP="00D33605">
    <w:pPr>
      <w:pStyle w:val="Kopfzeile"/>
      <w:rPr>
        <w:rFonts w:asciiTheme="minorHAnsi" w:hAnsiTheme="minorHAnsi" w:cstheme="minorBidi"/>
      </w:rPr>
    </w:pPr>
    <w:r w:rsidRPr="00D33605">
      <w:rPr>
        <w:rFonts w:asciiTheme="minorHAnsi" w:hAnsiTheme="minorHAnsi" w:cstheme="minorBidi"/>
        <w:noProof/>
      </w:rPr>
      <w:drawing>
        <wp:inline distT="0" distB="0" distL="0" distR="0" wp14:anchorId="7B2311B0" wp14:editId="454EA4EB">
          <wp:extent cx="1230363" cy="518160"/>
          <wp:effectExtent l="0" t="0" r="8255" b="0"/>
          <wp:docPr id="1976440363" name="Grafik 2" descr="Ein Bild, das Text, Schrift, Grafiken, Logo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6440363" name="Grafik 2" descr="Ein Bild, das Text, Schrift, Grafiken, Logo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9539" cy="5220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 w:rsidRPr="00D33605">
      <w:rPr>
        <w:rFonts w:asciiTheme="minorHAnsi" w:hAnsiTheme="minorHAnsi" w:cstheme="minorBidi"/>
        <w:noProof/>
      </w:rPr>
      <w:drawing>
        <wp:inline distT="0" distB="0" distL="0" distR="0" wp14:anchorId="44208C7A" wp14:editId="7A06AA66">
          <wp:extent cx="946150" cy="437959"/>
          <wp:effectExtent l="0" t="0" r="6350" b="635"/>
          <wp:docPr id="1797368215" name="Grafik 4" descr="Ein Bild, das Schrift, Grafiken, Logo, Text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368215" name="Grafik 4" descr="Ein Bild, das Schrift, Grafiken, Logo, Text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405" cy="451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65E996" w14:textId="77777777" w:rsidR="00D33605" w:rsidRDefault="00D3360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43559"/>
    <w:multiLevelType w:val="hybridMultilevel"/>
    <w:tmpl w:val="C1D6B27A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37946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9jKFbMNlwK28dNThLuoO1l5vhqTR1M4YLNsTSqMZASBMGxc9pz1CBgKbntNQhS2qu2f5IYLS4q11cVh/a297/A==" w:salt="nAOq0GvEoArrw4CfrmlWC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605"/>
    <w:rsid w:val="000508E7"/>
    <w:rsid w:val="00077C8A"/>
    <w:rsid w:val="00092E87"/>
    <w:rsid w:val="00223470"/>
    <w:rsid w:val="00290AB2"/>
    <w:rsid w:val="004B22DE"/>
    <w:rsid w:val="00631581"/>
    <w:rsid w:val="00CA7DDC"/>
    <w:rsid w:val="00D33605"/>
    <w:rsid w:val="00DF2A30"/>
    <w:rsid w:val="00E3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DF429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33605"/>
    <w:pPr>
      <w:widowControl w:val="0"/>
      <w:suppressAutoHyphens/>
      <w:autoSpaceDN w:val="0"/>
      <w:spacing w:after="0" w:line="261" w:lineRule="atLeast"/>
      <w:textAlignment w:val="baseline"/>
    </w:pPr>
    <w:rPr>
      <w:rFonts w:ascii="Arial" w:eastAsia="SimSun" w:hAnsi="Arial" w:cs="DejaVu Sans"/>
      <w:kern w:val="3"/>
      <w:sz w:val="21"/>
      <w:lang w:eastAsia="zh-CN" w:bidi="hi-IN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336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336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336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336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336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3360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3360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3360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3360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336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336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336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3360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3360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3360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3360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3360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3360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336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336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336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336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336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3360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3360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3360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336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3360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33605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D33605"/>
    <w:pPr>
      <w:tabs>
        <w:tab w:val="center" w:pos="4513"/>
        <w:tab w:val="right" w:pos="9026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33605"/>
  </w:style>
  <w:style w:type="paragraph" w:styleId="Fuzeile">
    <w:name w:val="footer"/>
    <w:basedOn w:val="Standard"/>
    <w:link w:val="FuzeileZchn"/>
    <w:uiPriority w:val="99"/>
    <w:unhideWhenUsed/>
    <w:rsid w:val="00D33605"/>
    <w:pPr>
      <w:tabs>
        <w:tab w:val="center" w:pos="4513"/>
        <w:tab w:val="right" w:pos="9026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33605"/>
  </w:style>
  <w:style w:type="paragraph" w:styleId="StandardWeb">
    <w:name w:val="Normal (Web)"/>
    <w:basedOn w:val="Standard"/>
    <w:uiPriority w:val="99"/>
    <w:semiHidden/>
    <w:unhideWhenUsed/>
    <w:rsid w:val="00D33605"/>
    <w:rPr>
      <w:rFonts w:ascii="Times New Roman" w:hAnsi="Times New Roman" w:cs="Times New Roman"/>
    </w:rPr>
  </w:style>
  <w:style w:type="paragraph" w:customStyle="1" w:styleId="TableContents">
    <w:name w:val="Table Contents"/>
    <w:basedOn w:val="Standard"/>
    <w:rsid w:val="00D33605"/>
    <w:pPr>
      <w:suppressLineNumbers/>
    </w:pPr>
  </w:style>
  <w:style w:type="character" w:customStyle="1" w:styleId="CharStyle9">
    <w:name w:val="Char Style 9"/>
    <w:basedOn w:val="Absatz-Standardschriftart"/>
    <w:qFormat/>
    <w:rsid w:val="00D33605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styleId="Funotenzeichen">
    <w:name w:val="footnote reference"/>
    <w:basedOn w:val="Absatz-Standardschriftart"/>
    <w:rsid w:val="00D33605"/>
    <w:rPr>
      <w:position w:val="0"/>
      <w:vertAlign w:val="superscript"/>
    </w:rPr>
  </w:style>
  <w:style w:type="paragraph" w:styleId="Funotentext">
    <w:name w:val="footnote text"/>
    <w:basedOn w:val="Standard"/>
    <w:link w:val="FunotentextZchn"/>
    <w:uiPriority w:val="99"/>
    <w:rsid w:val="00D33605"/>
    <w:pPr>
      <w:spacing w:line="240" w:lineRule="auto"/>
    </w:pPr>
    <w:rPr>
      <w:rFonts w:cs="Mangal"/>
      <w:sz w:val="20"/>
      <w:szCs w:val="18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D33605"/>
    <w:rPr>
      <w:rFonts w:ascii="Arial" w:eastAsia="SimSun" w:hAnsi="Arial" w:cs="Mangal"/>
      <w:kern w:val="3"/>
      <w:sz w:val="20"/>
      <w:szCs w:val="18"/>
      <w:lang w:eastAsia="zh-CN" w:bidi="hi-IN"/>
      <w14:ligatures w14:val="none"/>
    </w:rPr>
  </w:style>
  <w:style w:type="table" w:styleId="Tabellenraster">
    <w:name w:val="Table Grid"/>
    <w:basedOn w:val="NormaleTabelle"/>
    <w:uiPriority w:val="39"/>
    <w:rsid w:val="00D3360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1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koga-weilerschule_abholungsberechtigte-notfallkontakte-infos-gesundheit 1</Template>
  <TotalTime>0</TotalTime>
  <Pages>3</Pages>
  <Words>656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Knöchlein, Susanne</dc:creator>
  <cp:keywords/>
  <dc:description/>
  <cp:lastModifiedBy>Knöchlein, Susanne</cp:lastModifiedBy>
  <cp:revision>3</cp:revision>
  <dcterms:created xsi:type="dcterms:W3CDTF">2026-05-28T11:29:00Z</dcterms:created>
  <dcterms:modified xsi:type="dcterms:W3CDTF">2026-05-28T11:30:00Z</dcterms:modified>
</cp:coreProperties>
</file>